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129E" w14:textId="58088DF6" w:rsidR="0050516A" w:rsidRPr="003B6BE5" w:rsidRDefault="00A73000" w:rsidP="003B6BE5">
      <w:pPr>
        <w:pStyle w:val="Overskrift1"/>
      </w:pPr>
      <w:r>
        <w:t>Ukeplan I</w:t>
      </w:r>
      <w:r w:rsidR="0050516A" w:rsidRPr="003B6BE5">
        <w:t xml:space="preserve">nnlandet Skole – </w:t>
      </w:r>
      <w:r w:rsidR="00E777A6">
        <w:t>4</w:t>
      </w:r>
      <w:r w:rsidR="0050516A" w:rsidRPr="003B6BE5">
        <w:t>. trinn – Uke</w:t>
      </w:r>
      <w:r w:rsidR="00BE7860">
        <w:t xml:space="preserve"> </w:t>
      </w:r>
      <w:r w:rsidR="0032685D">
        <w:t>35</w:t>
      </w:r>
    </w:p>
    <w:p w14:paraId="00FC5B58" w14:textId="7D3FF529" w:rsidR="007E1CB1" w:rsidRPr="0050516A" w:rsidRDefault="007E1CB1" w:rsidP="003B6BE5">
      <w:pPr>
        <w:pStyle w:val="Overskrift2"/>
      </w:pPr>
      <w:r w:rsidRPr="0050516A">
        <w:t>Timeplan</w:t>
      </w:r>
    </w:p>
    <w:tbl>
      <w:tblPr>
        <w:tblStyle w:val="Tabellrutenett"/>
        <w:tblW w:w="10768" w:type="dxa"/>
        <w:tblLook w:val="04A0" w:firstRow="1" w:lastRow="0" w:firstColumn="1" w:lastColumn="0" w:noHBand="0" w:noVBand="1"/>
      </w:tblPr>
      <w:tblGrid>
        <w:gridCol w:w="1663"/>
        <w:gridCol w:w="1682"/>
        <w:gridCol w:w="1832"/>
        <w:gridCol w:w="1851"/>
        <w:gridCol w:w="1833"/>
        <w:gridCol w:w="1907"/>
      </w:tblGrid>
      <w:tr w:rsidR="00FF5CAE" w:rsidRPr="00A94A7C" w14:paraId="6BC0EF53" w14:textId="77777777" w:rsidTr="00066F5A">
        <w:tc>
          <w:tcPr>
            <w:tcW w:w="1663" w:type="dxa"/>
            <w:shd w:val="clear" w:color="auto" w:fill="F6C3FF"/>
          </w:tcPr>
          <w:p w14:paraId="6C48F7D6" w14:textId="77777777" w:rsidR="007E1CB1" w:rsidRPr="00A94A7C" w:rsidRDefault="007E1CB1" w:rsidP="001702DA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682" w:type="dxa"/>
            <w:shd w:val="clear" w:color="auto" w:fill="F6C3FF"/>
          </w:tcPr>
          <w:p w14:paraId="4658C7C7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Mandag</w:t>
            </w:r>
          </w:p>
        </w:tc>
        <w:tc>
          <w:tcPr>
            <w:tcW w:w="1832" w:type="dxa"/>
            <w:shd w:val="clear" w:color="auto" w:fill="F6C3FF"/>
          </w:tcPr>
          <w:p w14:paraId="56F4E60C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Tirsdag</w:t>
            </w:r>
          </w:p>
        </w:tc>
        <w:tc>
          <w:tcPr>
            <w:tcW w:w="1851" w:type="dxa"/>
            <w:shd w:val="clear" w:color="auto" w:fill="F6C3FF"/>
          </w:tcPr>
          <w:p w14:paraId="0C2A4283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Onsdag</w:t>
            </w:r>
          </w:p>
        </w:tc>
        <w:tc>
          <w:tcPr>
            <w:tcW w:w="1833" w:type="dxa"/>
            <w:shd w:val="clear" w:color="auto" w:fill="F6C3FF"/>
          </w:tcPr>
          <w:p w14:paraId="4C46617F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Torsdag</w:t>
            </w:r>
          </w:p>
        </w:tc>
        <w:tc>
          <w:tcPr>
            <w:tcW w:w="1907" w:type="dxa"/>
            <w:shd w:val="clear" w:color="auto" w:fill="F6C3FF"/>
          </w:tcPr>
          <w:p w14:paraId="43173109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Fredag</w:t>
            </w:r>
          </w:p>
        </w:tc>
      </w:tr>
      <w:tr w:rsidR="00066F5A" w:rsidRPr="0050516A" w14:paraId="2CE31635" w14:textId="77777777" w:rsidTr="00066F5A">
        <w:tc>
          <w:tcPr>
            <w:tcW w:w="1663" w:type="dxa"/>
          </w:tcPr>
          <w:p w14:paraId="63AA20D0" w14:textId="41A6976E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1.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08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30-09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15</w:t>
            </w:r>
          </w:p>
        </w:tc>
        <w:tc>
          <w:tcPr>
            <w:tcW w:w="1682" w:type="dxa"/>
          </w:tcPr>
          <w:p w14:paraId="392B7EAE" w14:textId="77777777" w:rsidR="00066F5A" w:rsidRPr="00BB1F50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  <w:lang w:val="en-GB"/>
              </w:rPr>
            </w:pPr>
            <w:r w:rsidRPr="00BB1F50">
              <w:rPr>
                <w:rFonts w:ascii="Comic Sans MS" w:hAnsi="Comic Sans MS"/>
                <w:b/>
                <w:bCs/>
                <w:sz w:val="18"/>
                <w:szCs w:val="18"/>
                <w:lang w:val="en-GB"/>
              </w:rPr>
              <w:t>ENGELSK    GJ</w:t>
            </w:r>
          </w:p>
          <w:p w14:paraId="4A4D94FE" w14:textId="2FE1F2A6" w:rsidR="00066F5A" w:rsidRPr="0042486C" w:rsidRDefault="00066F5A" w:rsidP="0045177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2486C">
              <w:rPr>
                <w:rFonts w:cstheme="minorHAnsi"/>
                <w:sz w:val="20"/>
                <w:szCs w:val="20"/>
                <w:lang w:val="en-US"/>
              </w:rPr>
              <w:t>Tema: Me and my life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Explore p. </w:t>
            </w:r>
          </w:p>
          <w:p w14:paraId="1D599E75" w14:textId="2FD845FA" w:rsidR="00066F5A" w:rsidRPr="0042486C" w:rsidRDefault="00066F5A" w:rsidP="0045177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2486C">
              <w:rPr>
                <w:rFonts w:cstheme="minorHAnsi"/>
                <w:sz w:val="20"/>
                <w:szCs w:val="20"/>
                <w:lang w:val="en-US"/>
              </w:rPr>
              <w:t>Workbook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p.</w:t>
            </w:r>
            <w:r w:rsidRPr="0042486C">
              <w:rPr>
                <w:rFonts w:cstheme="minorHAnsi"/>
                <w:sz w:val="20"/>
                <w:szCs w:val="20"/>
                <w:lang w:val="en-US"/>
              </w:rPr>
              <w:t xml:space="preserve"> 10-11</w:t>
            </w:r>
          </w:p>
          <w:p w14:paraId="3D17733A" w14:textId="4E26C5BC" w:rsidR="00066F5A" w:rsidRDefault="00066F5A" w:rsidP="001702DA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BA743C">
              <w:rPr>
                <w:rFonts w:ascii="Comic Sans MS" w:hAnsi="Comic Sans MS"/>
                <w:sz w:val="18"/>
                <w:szCs w:val="18"/>
                <w:lang w:val="en-US"/>
              </w:rPr>
              <w:t>Common nouns</w:t>
            </w:r>
          </w:p>
          <w:p w14:paraId="09C4289A" w14:textId="1D2E1056" w:rsidR="00066F5A" w:rsidRPr="00BA743C" w:rsidRDefault="00066F5A" w:rsidP="001702DA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Person – place or thing</w:t>
            </w:r>
          </w:p>
          <w:p w14:paraId="10B9A781" w14:textId="219F29FF" w:rsidR="00066F5A" w:rsidRPr="006A19A8" w:rsidRDefault="00066F5A" w:rsidP="001702DA">
            <w:pPr>
              <w:rPr>
                <w:rFonts w:ascii="Comic Sans MS" w:hAnsi="Comic Sans MS"/>
                <w:sz w:val="18"/>
                <w:szCs w:val="18"/>
                <w:lang w:val="en-GB"/>
              </w:rPr>
            </w:pPr>
            <w:r w:rsidRPr="004945E4">
              <w:rPr>
                <w:rFonts w:ascii="Comic Sans MS" w:hAnsi="Comic Sans MS"/>
                <w:sz w:val="18"/>
                <w:szCs w:val="18"/>
                <w:lang w:val="en-GB"/>
              </w:rPr>
              <w:t>Engelsk lekse</w:t>
            </w:r>
          </w:p>
        </w:tc>
        <w:tc>
          <w:tcPr>
            <w:tcW w:w="1832" w:type="dxa"/>
            <w:vMerge w:val="restart"/>
          </w:tcPr>
          <w:p w14:paraId="5D8B6700" w14:textId="41329E44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KROPPSØVING Ole</w:t>
            </w:r>
          </w:p>
          <w:p w14:paraId="0F026CF8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1CE919DE" w14:textId="55863E4B" w:rsidR="00066F5A" w:rsidRPr="004129BD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4129BD">
              <w:rPr>
                <w:rFonts w:ascii="Comic Sans MS" w:hAnsi="Comic Sans MS"/>
                <w:sz w:val="18"/>
                <w:szCs w:val="18"/>
              </w:rPr>
              <w:t>Stafetter</w:t>
            </w:r>
          </w:p>
          <w:p w14:paraId="6DD4A903" w14:textId="1A63C1D9" w:rsidR="00066F5A" w:rsidRPr="004129BD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4129BD">
              <w:rPr>
                <w:rFonts w:ascii="Comic Sans MS" w:hAnsi="Comic Sans MS"/>
                <w:sz w:val="18"/>
                <w:szCs w:val="18"/>
              </w:rPr>
              <w:t>Sirkeltrening</w:t>
            </w:r>
          </w:p>
          <w:p w14:paraId="0D2CCECE" w14:textId="25C41C97" w:rsidR="00066F5A" w:rsidRPr="004129BD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4129BD">
              <w:rPr>
                <w:rFonts w:ascii="Comic Sans MS" w:hAnsi="Comic Sans MS"/>
                <w:sz w:val="18"/>
                <w:szCs w:val="18"/>
              </w:rPr>
              <w:t>Stikkball</w:t>
            </w:r>
          </w:p>
          <w:p w14:paraId="09D3462A" w14:textId="77777777" w:rsidR="00066F5A" w:rsidRPr="004129BD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2A32B15" w14:textId="05D7A6FE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14:ligatures w14:val="none"/>
              </w:rPr>
              <w:drawing>
                <wp:inline distT="0" distB="0" distL="0" distR="0" wp14:anchorId="3D2E02EA" wp14:editId="43B066A1">
                  <wp:extent cx="809185" cy="1217358"/>
                  <wp:effectExtent l="0" t="0" r="0" b="1905"/>
                  <wp:docPr id="135282302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823022" name="Bilde 135282302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29" cy="122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BAE78" w14:textId="649715C1" w:rsidR="00066F5A" w:rsidRPr="00655CA7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51" w:type="dxa"/>
            <w:vMerge w:val="restart"/>
          </w:tcPr>
          <w:p w14:paraId="29089BE9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2BD90237" w14:textId="77777777" w:rsidR="00BB1F50" w:rsidRPr="00641A25" w:rsidRDefault="00BB1F50" w:rsidP="00BB1F50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</w:pPr>
            <w:r w:rsidRPr="00641A25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AKTIVITETSDAG</w:t>
            </w:r>
          </w:p>
          <w:p w14:paraId="3F36B9EB" w14:textId="77777777" w:rsidR="00BB1F50" w:rsidRDefault="00BB1F50" w:rsidP="00BB1F5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1874038" w14:textId="77777777" w:rsidR="00BB1F50" w:rsidRPr="00BB1F50" w:rsidRDefault="00BB1F50" w:rsidP="00BB1F50">
            <w:pPr>
              <w:jc w:val="center"/>
              <w:rPr>
                <w:rFonts w:cstheme="minorHAnsi"/>
                <w:b/>
                <w:bCs/>
              </w:rPr>
            </w:pPr>
            <w:r w:rsidRPr="00BB1F50">
              <w:rPr>
                <w:rFonts w:cstheme="minorHAnsi"/>
                <w:b/>
                <w:bCs/>
              </w:rPr>
              <w:t>Hele skolen, alle trinn, drar på tur til Vanndamman</w:t>
            </w:r>
          </w:p>
          <w:p w14:paraId="2CB761A3" w14:textId="77777777" w:rsidR="00BB1F50" w:rsidRPr="00BB1F50" w:rsidRDefault="00BB1F50" w:rsidP="00BB1F50">
            <w:pPr>
              <w:jc w:val="center"/>
              <w:rPr>
                <w:rFonts w:cstheme="minorHAnsi"/>
              </w:rPr>
            </w:pPr>
          </w:p>
          <w:p w14:paraId="12297406" w14:textId="77777777" w:rsidR="00BB1F50" w:rsidRDefault="00BB1F50" w:rsidP="00BB1F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1F50">
              <w:rPr>
                <w:rFonts w:cstheme="minorHAnsi"/>
              </w:rPr>
              <w:t>Vi skal ha ulike aktiviteter sammen</w:t>
            </w:r>
          </w:p>
          <w:p w14:paraId="5B54BA6F" w14:textId="77777777" w:rsidR="00BB1F50" w:rsidRDefault="00BB1F50" w:rsidP="00BB1F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70F57">
              <w:rPr>
                <w:rFonts w:ascii="Comic Sans MS" w:hAnsi="Comic Sans MS"/>
                <w:noProof/>
                <w:sz w:val="18"/>
                <w:szCs w:val="18"/>
              </w:rPr>
              <w:drawing>
                <wp:inline distT="0" distB="0" distL="0" distR="0" wp14:anchorId="74CD8FFC" wp14:editId="0D19AC90">
                  <wp:extent cx="856766" cy="965478"/>
                  <wp:effectExtent l="0" t="0" r="635" b="6350"/>
                  <wp:docPr id="458496989" name="Bilde 2" descr="Vector illustration Children Having Fun And Balancing On Tree In Fall Woodland Child stock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ctor illustration Children Having Fun And Balancing On Tree In Fall Woodland Child stock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591" cy="97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810D43" w14:textId="77777777" w:rsidR="00BB1F50" w:rsidRDefault="00BB1F50" w:rsidP="00BB1F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5DE6B47B" w14:textId="77777777" w:rsidR="00BB1F50" w:rsidRDefault="00BB1F50" w:rsidP="00BB1F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1410AB0" w14:textId="76A6B729" w:rsidR="00066F5A" w:rsidRPr="00BB1F50" w:rsidRDefault="00BB1F50" w:rsidP="00BB1F50">
            <w:pPr>
              <w:rPr>
                <w:rFonts w:cstheme="minorHAnsi"/>
              </w:rPr>
            </w:pPr>
            <w:r w:rsidRPr="00BB1F50">
              <w:rPr>
                <w:rFonts w:cstheme="minorHAnsi"/>
              </w:rPr>
              <w:t>Ta med litt godt med mat, drikke (ikke brus!) -  og det er lov med en liten tursjokolade i dag</w:t>
            </w:r>
          </w:p>
        </w:tc>
        <w:tc>
          <w:tcPr>
            <w:tcW w:w="1833" w:type="dxa"/>
          </w:tcPr>
          <w:p w14:paraId="471F09E1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137D25">
              <w:rPr>
                <w:rFonts w:ascii="Comic Sans MS" w:hAnsi="Comic Sans MS"/>
                <w:b/>
                <w:bCs/>
                <w:sz w:val="18"/>
                <w:szCs w:val="18"/>
              </w:rPr>
              <w:t>KRLE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GJ</w:t>
            </w:r>
          </w:p>
          <w:p w14:paraId="005E708B" w14:textId="25012C56" w:rsidR="00066F5A" w:rsidRPr="007E53B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7E53BE">
              <w:rPr>
                <w:rFonts w:ascii="Comic Sans MS" w:hAnsi="Comic Sans MS"/>
                <w:sz w:val="18"/>
                <w:szCs w:val="18"/>
              </w:rPr>
              <w:t xml:space="preserve">Hvordan kan </w:t>
            </w:r>
            <w:r>
              <w:rPr>
                <w:rFonts w:ascii="Comic Sans MS" w:hAnsi="Comic Sans MS"/>
                <w:sz w:val="18"/>
                <w:szCs w:val="18"/>
              </w:rPr>
              <w:t>barn</w:t>
            </w:r>
            <w:r w:rsidRPr="007E53BE">
              <w:rPr>
                <w:rFonts w:ascii="Comic Sans MS" w:hAnsi="Comic Sans MS"/>
                <w:sz w:val="18"/>
                <w:szCs w:val="18"/>
              </w:rPr>
              <w:t xml:space="preserve"> bli bedre venner?</w:t>
            </w:r>
          </w:p>
          <w:p w14:paraId="0C277688" w14:textId="77777777" w:rsidR="00066F5A" w:rsidRPr="007E53B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7E53BE">
              <w:rPr>
                <w:rFonts w:ascii="Comic Sans MS" w:hAnsi="Comic Sans MS"/>
                <w:sz w:val="18"/>
                <w:szCs w:val="18"/>
              </w:rPr>
              <w:t>Samtale</w:t>
            </w:r>
          </w:p>
          <w:p w14:paraId="0351C59F" w14:textId="77777777" w:rsidR="00066F5A" w:rsidRPr="007E53B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7E53BE">
              <w:rPr>
                <w:rFonts w:ascii="Comic Sans MS" w:hAnsi="Comic Sans MS"/>
                <w:sz w:val="18"/>
                <w:szCs w:val="18"/>
              </w:rPr>
              <w:t>Tips</w:t>
            </w:r>
          </w:p>
          <w:p w14:paraId="154FE7E3" w14:textId="7BB1F3B2" w:rsidR="00066F5A" w:rsidRPr="007E53B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7E53BE">
              <w:rPr>
                <w:rFonts w:ascii="Comic Sans MS" w:hAnsi="Comic Sans MS"/>
                <w:sz w:val="18"/>
                <w:szCs w:val="18"/>
              </w:rPr>
              <w:t>Notere</w:t>
            </w:r>
          </w:p>
          <w:p w14:paraId="58A7D658" w14:textId="001DDD7A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Rollespill</w:t>
            </w:r>
          </w:p>
          <w:p w14:paraId="3743B44A" w14:textId="2B54467E" w:rsidR="00066F5A" w:rsidRPr="00137D25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Hva har vi lært</w:t>
            </w:r>
            <w:r w:rsidR="006B2E7D">
              <w:rPr>
                <w:rFonts w:ascii="Comic Sans MS" w:hAnsi="Comic Sans MS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1907" w:type="dxa"/>
          </w:tcPr>
          <w:p w14:paraId="3AC94E1F" w14:textId="1010DE93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E7F25">
              <w:rPr>
                <w:rFonts w:ascii="Comic Sans MS" w:hAnsi="Comic Sans MS"/>
                <w:b/>
                <w:bCs/>
                <w:sz w:val="18"/>
                <w:szCs w:val="18"/>
              </w:rPr>
              <w:t>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RLE   GJ</w:t>
            </w:r>
          </w:p>
          <w:p w14:paraId="274FFD33" w14:textId="77777777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A75F0D">
              <w:rPr>
                <w:rFonts w:ascii="Comic Sans MS" w:hAnsi="Comic Sans MS"/>
                <w:sz w:val="18"/>
                <w:szCs w:val="18"/>
              </w:rPr>
              <w:t>Presentasjoner for klassen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</w:p>
          <w:p w14:paraId="3B68571F" w14:textId="4D6CC0A8" w:rsidR="001D04B9" w:rsidRPr="00A75F0D" w:rsidRDefault="002F1F78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Elever viser og forteller</w:t>
            </w:r>
          </w:p>
        </w:tc>
      </w:tr>
      <w:tr w:rsidR="00066F5A" w:rsidRPr="0050516A" w14:paraId="0D0F714B" w14:textId="77777777" w:rsidTr="00066F5A">
        <w:tc>
          <w:tcPr>
            <w:tcW w:w="1663" w:type="dxa"/>
          </w:tcPr>
          <w:p w14:paraId="1ED7AFD8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2. time</w:t>
            </w:r>
          </w:p>
          <w:p w14:paraId="5381BAF9" w14:textId="2FD639BA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4356F9">
              <w:rPr>
                <w:rFonts w:ascii="Comic Sans MS" w:hAnsi="Comic Sans MS"/>
                <w:sz w:val="16"/>
                <w:szCs w:val="16"/>
              </w:rPr>
              <w:t>09:15-10:00</w:t>
            </w:r>
          </w:p>
        </w:tc>
        <w:tc>
          <w:tcPr>
            <w:tcW w:w="1682" w:type="dxa"/>
          </w:tcPr>
          <w:p w14:paraId="21412D08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207E3">
              <w:rPr>
                <w:rFonts w:ascii="Comic Sans MS" w:hAnsi="Comic Sans MS"/>
                <w:b/>
                <w:bCs/>
                <w:sz w:val="18"/>
                <w:szCs w:val="18"/>
              </w:rPr>
              <w:t>NORSK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</w:t>
            </w:r>
          </w:p>
          <w:p w14:paraId="2D5F03C7" w14:textId="77777777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Ukeplan</w:t>
            </w:r>
          </w:p>
          <w:p w14:paraId="7915CAC8" w14:textId="7A9EEC55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Ukas ord s. 6/7 og begrep</w:t>
            </w:r>
          </w:p>
          <w:p w14:paraId="05E94A66" w14:textId="045A5743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håndskrift</w:t>
            </w:r>
          </w:p>
          <w:p w14:paraId="32EEC391" w14:textId="11840937" w:rsidR="00066F5A" w:rsidRPr="0025368C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Lesestund </w:t>
            </w:r>
          </w:p>
        </w:tc>
        <w:tc>
          <w:tcPr>
            <w:tcW w:w="1832" w:type="dxa"/>
            <w:vMerge/>
          </w:tcPr>
          <w:p w14:paraId="0CD154BD" w14:textId="17AE8AC9" w:rsidR="00066F5A" w:rsidRPr="003819C5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55AC9FF0" w14:textId="38CD0673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33" w:type="dxa"/>
          </w:tcPr>
          <w:p w14:paraId="420ACE53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E36DD">
              <w:rPr>
                <w:rFonts w:ascii="Comic Sans MS" w:hAnsi="Comic Sans MS"/>
                <w:b/>
                <w:bCs/>
                <w:sz w:val="18"/>
                <w:szCs w:val="18"/>
              </w:rPr>
              <w:t>ENGELSK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GJ</w:t>
            </w:r>
          </w:p>
          <w:p w14:paraId="0A981679" w14:textId="77777777" w:rsidR="00066F5A" w:rsidRPr="00BF3F66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F3F66">
              <w:rPr>
                <w:rFonts w:ascii="Comic Sans MS" w:hAnsi="Comic Sans MS"/>
                <w:sz w:val="18"/>
                <w:szCs w:val="18"/>
              </w:rPr>
              <w:t>Verb på engelsk</w:t>
            </w:r>
          </w:p>
          <w:p w14:paraId="681383D5" w14:textId="77777777" w:rsidR="005161AE" w:rsidRPr="00BF3F66" w:rsidRDefault="005161AE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F3F66">
              <w:rPr>
                <w:rFonts w:ascii="Comic Sans MS" w:hAnsi="Comic Sans MS"/>
                <w:sz w:val="18"/>
                <w:szCs w:val="18"/>
              </w:rPr>
              <w:t>Song page 12</w:t>
            </w:r>
          </w:p>
          <w:p w14:paraId="5A80ACC0" w14:textId="171CCA64" w:rsidR="005161AE" w:rsidRPr="000E36DD" w:rsidRDefault="005161AE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F3F66">
              <w:rPr>
                <w:rFonts w:ascii="Comic Sans MS" w:hAnsi="Comic Sans MS"/>
                <w:sz w:val="18"/>
                <w:szCs w:val="18"/>
              </w:rPr>
              <w:t>Text page 13</w:t>
            </w:r>
          </w:p>
        </w:tc>
        <w:tc>
          <w:tcPr>
            <w:tcW w:w="1907" w:type="dxa"/>
          </w:tcPr>
          <w:p w14:paraId="44DCE812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395271">
              <w:rPr>
                <w:rFonts w:ascii="Comic Sans MS" w:hAnsi="Comic Sans MS"/>
                <w:b/>
                <w:bCs/>
                <w:sz w:val="18"/>
                <w:szCs w:val="18"/>
              </w:rPr>
              <w:t>MUSIKK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Vibeke og Trond</w:t>
            </w:r>
          </w:p>
          <w:p w14:paraId="1570378A" w14:textId="69BFDA72" w:rsidR="00066F5A" w:rsidRPr="00395271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6314A">
              <w:rPr>
                <w:rFonts w:cstheme="minorHAnsi"/>
                <w:noProof/>
                <w:lang w:eastAsia="nb-NO"/>
              </w:rPr>
              <w:drawing>
                <wp:anchor distT="0" distB="0" distL="114300" distR="114300" simplePos="0" relativeHeight="251661312" behindDoc="0" locked="0" layoutInCell="1" allowOverlap="1" wp14:anchorId="002C3470" wp14:editId="3AE46B2E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196215</wp:posOffset>
                  </wp:positionV>
                  <wp:extent cx="1073785" cy="441960"/>
                  <wp:effectExtent l="0" t="0" r="0" b="0"/>
                  <wp:wrapThrough wrapText="bothSides">
                    <wp:wrapPolygon edited="0">
                      <wp:start x="0" y="0"/>
                      <wp:lineTo x="0" y="20483"/>
                      <wp:lineTo x="21076" y="20483"/>
                      <wp:lineTo x="21076" y="0"/>
                      <wp:lineTo x="0" y="0"/>
                    </wp:wrapPolygon>
                  </wp:wrapThrough>
                  <wp:docPr id="1015978410" name="Picture 2" descr="Relatert bil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164844" name="Picture 2" descr="Relatert bil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6F5A" w:rsidRPr="0050516A" w14:paraId="60AD58FA" w14:textId="77777777" w:rsidTr="00066F5A">
        <w:tc>
          <w:tcPr>
            <w:tcW w:w="1663" w:type="dxa"/>
            <w:shd w:val="clear" w:color="auto" w:fill="F6C3FF"/>
          </w:tcPr>
          <w:p w14:paraId="2479FAA7" w14:textId="6F22D8A9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E6F30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 w:rsidRPr="00CB75DF">
              <w:rPr>
                <w:rFonts w:ascii="Comic Sans MS" w:hAnsi="Comic Sans MS"/>
                <w:sz w:val="16"/>
                <w:szCs w:val="16"/>
              </w:rPr>
              <w:t>10:00-10:15</w:t>
            </w:r>
          </w:p>
        </w:tc>
        <w:tc>
          <w:tcPr>
            <w:tcW w:w="1682" w:type="dxa"/>
            <w:shd w:val="clear" w:color="auto" w:fill="F6C3FF"/>
          </w:tcPr>
          <w:p w14:paraId="7691992E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832" w:type="dxa"/>
            <w:shd w:val="clear" w:color="auto" w:fill="F6C3FF"/>
          </w:tcPr>
          <w:p w14:paraId="4AAE629C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851" w:type="dxa"/>
            <w:vMerge/>
            <w:shd w:val="clear" w:color="auto" w:fill="F6C3FF"/>
          </w:tcPr>
          <w:p w14:paraId="1F09DFE7" w14:textId="04FDA775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  <w:shd w:val="clear" w:color="auto" w:fill="F6C3FF"/>
          </w:tcPr>
          <w:p w14:paraId="58DF639A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  <w:tc>
          <w:tcPr>
            <w:tcW w:w="1907" w:type="dxa"/>
            <w:shd w:val="clear" w:color="auto" w:fill="F6C3FF"/>
          </w:tcPr>
          <w:p w14:paraId="0CFCFE1D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Friminutt</w:t>
            </w:r>
          </w:p>
        </w:tc>
      </w:tr>
      <w:tr w:rsidR="00066F5A" w:rsidRPr="0050516A" w14:paraId="515B51AC" w14:textId="77777777" w:rsidTr="00066F5A">
        <w:tc>
          <w:tcPr>
            <w:tcW w:w="1663" w:type="dxa"/>
          </w:tcPr>
          <w:p w14:paraId="753B62BB" w14:textId="32DACA6B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3.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10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15-11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00</w:t>
            </w:r>
          </w:p>
        </w:tc>
        <w:tc>
          <w:tcPr>
            <w:tcW w:w="1682" w:type="dxa"/>
          </w:tcPr>
          <w:p w14:paraId="7EB644D9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NORSK GJ/Lina</w:t>
            </w:r>
          </w:p>
          <w:p w14:paraId="60CDC09E" w14:textId="6A4E020C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956B12">
              <w:rPr>
                <w:rFonts w:ascii="Comic Sans MS" w:hAnsi="Comic Sans MS"/>
                <w:sz w:val="18"/>
                <w:szCs w:val="18"/>
              </w:rPr>
              <w:t xml:space="preserve">Øving av </w:t>
            </w:r>
            <w:r>
              <w:rPr>
                <w:rFonts w:ascii="Comic Sans MS" w:hAnsi="Comic Sans MS"/>
                <w:sz w:val="18"/>
                <w:szCs w:val="18"/>
              </w:rPr>
              <w:t xml:space="preserve">Salto </w:t>
            </w:r>
            <w:r w:rsidRPr="00956B12">
              <w:rPr>
                <w:rFonts w:ascii="Comic Sans MS" w:hAnsi="Comic Sans MS"/>
                <w:sz w:val="18"/>
                <w:szCs w:val="18"/>
              </w:rPr>
              <w:t>leselekse</w:t>
            </w:r>
            <w:r>
              <w:rPr>
                <w:rFonts w:ascii="Comic Sans MS" w:hAnsi="Comic Sans MS"/>
                <w:sz w:val="18"/>
                <w:szCs w:val="18"/>
              </w:rPr>
              <w:t xml:space="preserve"> s. 20/23</w:t>
            </w:r>
          </w:p>
          <w:p w14:paraId="0247A011" w14:textId="2C222DE6" w:rsidR="00066F5A" w:rsidRPr="00956B12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Arbeidsbok s.12 -17</w:t>
            </w:r>
          </w:p>
        </w:tc>
        <w:tc>
          <w:tcPr>
            <w:tcW w:w="1832" w:type="dxa"/>
          </w:tcPr>
          <w:p w14:paraId="65BD2F66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NORSK GJ</w:t>
            </w:r>
          </w:p>
          <w:p w14:paraId="6BBD600F" w14:textId="3A32A012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Leseleksa</w:t>
            </w:r>
          </w:p>
          <w:p w14:paraId="309F7474" w14:textId="65BDB06A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Salto s. 20 -23</w:t>
            </w:r>
          </w:p>
          <w:p w14:paraId="76881609" w14:textId="77777777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Leseforståelse</w:t>
            </w:r>
          </w:p>
          <w:p w14:paraId="10D450AB" w14:textId="0972ADEB" w:rsidR="00066F5A" w:rsidRPr="00A45DF2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Se arbeidsbok</w:t>
            </w:r>
          </w:p>
        </w:tc>
        <w:tc>
          <w:tcPr>
            <w:tcW w:w="1851" w:type="dxa"/>
            <w:vMerge/>
          </w:tcPr>
          <w:p w14:paraId="3C277535" w14:textId="18D97203" w:rsidR="00066F5A" w:rsidRPr="00073413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07DBE8C8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A060F">
              <w:rPr>
                <w:rFonts w:ascii="Comic Sans MS" w:hAnsi="Comic Sans MS"/>
                <w:b/>
                <w:bCs/>
                <w:sz w:val="18"/>
                <w:szCs w:val="18"/>
              </w:rPr>
              <w:t>MATTE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GJ</w:t>
            </w:r>
          </w:p>
          <w:p w14:paraId="009E577F" w14:textId="77777777" w:rsidR="00066F5A" w:rsidRPr="0093096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93096E">
              <w:rPr>
                <w:rFonts w:ascii="Comic Sans MS" w:hAnsi="Comic Sans MS"/>
                <w:sz w:val="18"/>
                <w:szCs w:val="18"/>
              </w:rPr>
              <w:t>Multi smart øving</w:t>
            </w:r>
          </w:p>
          <w:p w14:paraId="77A70EF2" w14:textId="24EAB967" w:rsidR="00066F5A" w:rsidRPr="0093096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93096E">
              <w:rPr>
                <w:rFonts w:ascii="Comic Sans MS" w:hAnsi="Comic Sans MS"/>
                <w:sz w:val="18"/>
                <w:szCs w:val="18"/>
              </w:rPr>
              <w:t>Tall over 1000</w:t>
            </w:r>
          </w:p>
          <w:p w14:paraId="50C84EDD" w14:textId="5256A65C" w:rsidR="00066F5A" w:rsidRPr="0093096E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93096E">
              <w:rPr>
                <w:rFonts w:ascii="Comic Sans MS" w:hAnsi="Comic Sans MS"/>
                <w:sz w:val="18"/>
                <w:szCs w:val="18"/>
              </w:rPr>
              <w:t>Gjøre ferdig arbeidsoppgaver</w:t>
            </w:r>
          </w:p>
        </w:tc>
        <w:tc>
          <w:tcPr>
            <w:tcW w:w="1907" w:type="dxa"/>
          </w:tcPr>
          <w:p w14:paraId="5F9972B7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14E64">
              <w:rPr>
                <w:rFonts w:ascii="Comic Sans MS" w:hAnsi="Comic Sans MS"/>
                <w:b/>
                <w:bCs/>
                <w:sz w:val="18"/>
                <w:szCs w:val="18"/>
              </w:rPr>
              <w:t>NORSK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</w:t>
            </w:r>
          </w:p>
          <w:p w14:paraId="79862995" w14:textId="77777777" w:rsidR="009D738D" w:rsidRPr="00B05D9C" w:rsidRDefault="009D738D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05D9C">
              <w:rPr>
                <w:rFonts w:ascii="Comic Sans MS" w:hAnsi="Comic Sans MS"/>
                <w:sz w:val="18"/>
                <w:szCs w:val="18"/>
              </w:rPr>
              <w:t>Diktat og gloseprøve</w:t>
            </w:r>
          </w:p>
          <w:p w14:paraId="2F86619B" w14:textId="699CEAB8" w:rsidR="009D738D" w:rsidRPr="00814E64" w:rsidRDefault="009D738D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B05D9C">
              <w:rPr>
                <w:rFonts w:ascii="Comic Sans MS" w:hAnsi="Comic Sans MS"/>
                <w:sz w:val="18"/>
                <w:szCs w:val="18"/>
              </w:rPr>
              <w:t xml:space="preserve">Leseleksa </w:t>
            </w:r>
            <w:r w:rsidR="00B05D9C" w:rsidRPr="00B05D9C">
              <w:rPr>
                <w:rFonts w:ascii="Comic Sans MS" w:hAnsi="Comic Sans MS"/>
                <w:sz w:val="18"/>
                <w:szCs w:val="18"/>
              </w:rPr>
              <w:t>om apen i verdensrommet</w:t>
            </w:r>
          </w:p>
        </w:tc>
      </w:tr>
      <w:tr w:rsidR="00066F5A" w:rsidRPr="0050516A" w14:paraId="6E329A2F" w14:textId="77777777" w:rsidTr="00066F5A">
        <w:tc>
          <w:tcPr>
            <w:tcW w:w="1663" w:type="dxa"/>
            <w:shd w:val="clear" w:color="auto" w:fill="F6C3FF"/>
          </w:tcPr>
          <w:p w14:paraId="37590F92" w14:textId="263F9997" w:rsidR="00066F5A" w:rsidRPr="00BE6F30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E6F30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  <w:r>
              <w:rPr>
                <w:rFonts w:ascii="Comic Sans MS" w:hAnsi="Comic Sans MS"/>
                <w:sz w:val="16"/>
                <w:szCs w:val="16"/>
              </w:rPr>
              <w:br/>
            </w:r>
            <w:r w:rsidRPr="00BE6F30">
              <w:rPr>
                <w:rFonts w:ascii="Comic Sans MS" w:hAnsi="Comic Sans MS"/>
                <w:sz w:val="16"/>
                <w:szCs w:val="16"/>
              </w:rPr>
              <w:t>11.00-11.45</w:t>
            </w:r>
          </w:p>
        </w:tc>
        <w:tc>
          <w:tcPr>
            <w:tcW w:w="1682" w:type="dxa"/>
            <w:shd w:val="clear" w:color="auto" w:fill="F6C3FF"/>
          </w:tcPr>
          <w:p w14:paraId="6EB736F1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832" w:type="dxa"/>
            <w:shd w:val="clear" w:color="auto" w:fill="F6C3FF"/>
          </w:tcPr>
          <w:p w14:paraId="05C3B2C4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851" w:type="dxa"/>
            <w:vMerge/>
            <w:shd w:val="clear" w:color="auto" w:fill="F6C3FF"/>
          </w:tcPr>
          <w:p w14:paraId="3FADBC61" w14:textId="327E2465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  <w:shd w:val="clear" w:color="auto" w:fill="F6C3FF"/>
          </w:tcPr>
          <w:p w14:paraId="0720B167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  <w:tc>
          <w:tcPr>
            <w:tcW w:w="1907" w:type="dxa"/>
            <w:shd w:val="clear" w:color="auto" w:fill="F6C3FF"/>
          </w:tcPr>
          <w:p w14:paraId="0C427FEF" w14:textId="77777777" w:rsidR="00066F5A" w:rsidRPr="0050516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Mat og Friminutt</w:t>
            </w:r>
          </w:p>
        </w:tc>
      </w:tr>
      <w:tr w:rsidR="00066F5A" w:rsidRPr="0050516A" w14:paraId="79E7B715" w14:textId="77777777" w:rsidTr="00066F5A">
        <w:tc>
          <w:tcPr>
            <w:tcW w:w="1663" w:type="dxa"/>
          </w:tcPr>
          <w:p w14:paraId="2651FD47" w14:textId="659C388E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4.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11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45-12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30</w:t>
            </w:r>
          </w:p>
        </w:tc>
        <w:tc>
          <w:tcPr>
            <w:tcW w:w="1682" w:type="dxa"/>
          </w:tcPr>
          <w:p w14:paraId="3B82B89B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MATTE GJ/Lina</w:t>
            </w:r>
          </w:p>
          <w:p w14:paraId="312667BA" w14:textId="6B46057A" w:rsidR="00066F5A" w:rsidRPr="004D283A" w:rsidRDefault="00066F5A" w:rsidP="001702DA">
            <w:pPr>
              <w:rPr>
                <w:rFonts w:cstheme="minorHAnsi"/>
                <w:sz w:val="18"/>
                <w:szCs w:val="18"/>
              </w:rPr>
            </w:pPr>
            <w:r w:rsidRPr="004D283A">
              <w:rPr>
                <w:rFonts w:cstheme="minorHAnsi"/>
                <w:sz w:val="18"/>
                <w:szCs w:val="18"/>
              </w:rPr>
              <w:t>Tall - linje</w:t>
            </w:r>
          </w:p>
          <w:p w14:paraId="1F17FB87" w14:textId="006C0B56" w:rsidR="00066F5A" w:rsidRPr="004D283A" w:rsidRDefault="00066F5A" w:rsidP="0084314A">
            <w:pPr>
              <w:rPr>
                <w:rFonts w:cstheme="minorHAnsi"/>
                <w:sz w:val="18"/>
                <w:szCs w:val="18"/>
              </w:rPr>
            </w:pPr>
            <w:r w:rsidRPr="004D283A">
              <w:rPr>
                <w:rFonts w:cstheme="minorHAnsi"/>
                <w:sz w:val="18"/>
                <w:szCs w:val="18"/>
              </w:rPr>
              <w:t>Trekke fra og legge til 10 -10</w:t>
            </w:r>
            <w:r w:rsidR="002602CB">
              <w:rPr>
                <w:rFonts w:cstheme="minorHAnsi"/>
                <w:sz w:val="18"/>
                <w:szCs w:val="18"/>
              </w:rPr>
              <w:t>0</w:t>
            </w:r>
            <w:r w:rsidRPr="004D283A">
              <w:rPr>
                <w:rFonts w:cstheme="minorHAnsi"/>
                <w:sz w:val="18"/>
                <w:szCs w:val="18"/>
              </w:rPr>
              <w:t xml:space="preserve"> -1000</w:t>
            </w:r>
          </w:p>
          <w:p w14:paraId="2DFBB5DE" w14:textId="1F175EC6" w:rsidR="00066F5A" w:rsidRDefault="00066F5A" w:rsidP="0084314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Regnestykker i hefter</w:t>
            </w:r>
          </w:p>
          <w:p w14:paraId="326E5E8A" w14:textId="20B393DD" w:rsidR="00066F5A" w:rsidRPr="004D283A" w:rsidRDefault="00066F5A" w:rsidP="0084314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Øvebok s. 7</w:t>
            </w:r>
          </w:p>
        </w:tc>
        <w:tc>
          <w:tcPr>
            <w:tcW w:w="1832" w:type="dxa"/>
          </w:tcPr>
          <w:p w14:paraId="4B9D6939" w14:textId="329EAE40" w:rsidR="00066F5A" w:rsidRPr="00DD6EF7" w:rsidRDefault="00066F5A" w:rsidP="001702D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EF7">
              <w:rPr>
                <w:rFonts w:cstheme="minorHAnsi"/>
                <w:b/>
                <w:bCs/>
                <w:sz w:val="18"/>
                <w:szCs w:val="18"/>
              </w:rPr>
              <w:t>MATTE/NORSK GJ Lesemåter</w:t>
            </w:r>
          </w:p>
          <w:p w14:paraId="7BFAE27B" w14:textId="0F72E147" w:rsidR="00066F5A" w:rsidRPr="00DD6EF7" w:rsidRDefault="00066F5A" w:rsidP="001702D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EF7">
              <w:rPr>
                <w:rFonts w:cstheme="minorHAnsi"/>
                <w:b/>
                <w:bCs/>
                <w:sz w:val="18"/>
                <w:szCs w:val="18"/>
              </w:rPr>
              <w:t>Salto s. 16 -17</w:t>
            </w:r>
          </w:p>
          <w:p w14:paraId="1FFA77F4" w14:textId="77777777" w:rsidR="00066F5A" w:rsidRPr="00DD6EF7" w:rsidRDefault="00066F5A" w:rsidP="001702DA">
            <w:pPr>
              <w:rPr>
                <w:rFonts w:cstheme="minorHAnsi"/>
                <w:sz w:val="18"/>
                <w:szCs w:val="18"/>
              </w:rPr>
            </w:pPr>
            <w:r w:rsidRPr="00DD6EF7">
              <w:rPr>
                <w:rFonts w:cstheme="minorHAnsi"/>
                <w:sz w:val="18"/>
                <w:szCs w:val="18"/>
              </w:rPr>
              <w:t>Hoderegning</w:t>
            </w:r>
          </w:p>
          <w:p w14:paraId="13B0F389" w14:textId="77777777" w:rsidR="00066F5A" w:rsidRPr="00DD6EF7" w:rsidRDefault="00066F5A" w:rsidP="001702DA">
            <w:pPr>
              <w:rPr>
                <w:rFonts w:cstheme="minorHAnsi"/>
                <w:sz w:val="18"/>
                <w:szCs w:val="18"/>
              </w:rPr>
            </w:pPr>
            <w:r w:rsidRPr="00DD6EF7">
              <w:rPr>
                <w:rFonts w:cstheme="minorHAnsi"/>
                <w:sz w:val="18"/>
                <w:szCs w:val="18"/>
              </w:rPr>
              <w:t>Lære noen strategier</w:t>
            </w:r>
          </w:p>
          <w:p w14:paraId="4F2DB47D" w14:textId="4B81F924" w:rsidR="00066F5A" w:rsidRPr="00DD6EF7" w:rsidRDefault="00066F5A" w:rsidP="001702DA">
            <w:pPr>
              <w:rPr>
                <w:rFonts w:cstheme="minorHAnsi"/>
                <w:sz w:val="18"/>
                <w:szCs w:val="18"/>
              </w:rPr>
            </w:pPr>
            <w:r w:rsidRPr="00DD6EF7">
              <w:rPr>
                <w:rFonts w:cstheme="minorHAnsi"/>
                <w:sz w:val="18"/>
                <w:szCs w:val="18"/>
              </w:rPr>
              <w:t>Sjekke leksa</w:t>
            </w:r>
          </w:p>
        </w:tc>
        <w:tc>
          <w:tcPr>
            <w:tcW w:w="1851" w:type="dxa"/>
            <w:vMerge/>
          </w:tcPr>
          <w:p w14:paraId="27720FE1" w14:textId="77777777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33" w:type="dxa"/>
          </w:tcPr>
          <w:p w14:paraId="179A062E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E36DD">
              <w:rPr>
                <w:rFonts w:ascii="Comic Sans MS" w:hAnsi="Comic Sans MS"/>
                <w:b/>
                <w:bCs/>
                <w:sz w:val="18"/>
                <w:szCs w:val="18"/>
              </w:rPr>
              <w:t>NORSK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</w:t>
            </w:r>
          </w:p>
          <w:p w14:paraId="609B3B26" w14:textId="147BF30E" w:rsidR="00066F5A" w:rsidRPr="00DD6EF7" w:rsidRDefault="00066F5A" w:rsidP="001702DA">
            <w:pPr>
              <w:rPr>
                <w:rFonts w:cstheme="minorHAnsi"/>
                <w:sz w:val="20"/>
                <w:szCs w:val="20"/>
              </w:rPr>
            </w:pPr>
            <w:r w:rsidRPr="00DD6EF7">
              <w:rPr>
                <w:rFonts w:cstheme="minorHAnsi"/>
                <w:sz w:val="20"/>
                <w:szCs w:val="20"/>
              </w:rPr>
              <w:t>Lesekvart</w:t>
            </w:r>
            <w:r w:rsidR="00830ECA" w:rsidRPr="00DD6EF7">
              <w:rPr>
                <w:rFonts w:cstheme="minorHAnsi"/>
                <w:sz w:val="20"/>
                <w:szCs w:val="20"/>
              </w:rPr>
              <w:t xml:space="preserve"> i egen bok</w:t>
            </w:r>
            <w:r w:rsidR="00B6098D" w:rsidRPr="00DD6EF7">
              <w:rPr>
                <w:rFonts w:cstheme="minorHAnsi"/>
                <w:sz w:val="20"/>
                <w:szCs w:val="20"/>
              </w:rPr>
              <w:t>.</w:t>
            </w:r>
          </w:p>
          <w:p w14:paraId="1043A17C" w14:textId="394C79F9" w:rsidR="00066F5A" w:rsidRPr="00DD6EF7" w:rsidRDefault="00066F5A" w:rsidP="001702DA">
            <w:pPr>
              <w:rPr>
                <w:rFonts w:cstheme="minorHAnsi"/>
                <w:sz w:val="20"/>
                <w:szCs w:val="20"/>
              </w:rPr>
            </w:pPr>
            <w:r w:rsidRPr="00DD6EF7">
              <w:rPr>
                <w:rFonts w:cstheme="minorHAnsi"/>
                <w:sz w:val="20"/>
                <w:szCs w:val="20"/>
              </w:rPr>
              <w:t>Leseleksa med oppdrag</w:t>
            </w:r>
          </w:p>
          <w:p w14:paraId="5DD7F6DD" w14:textId="4D12D6F0" w:rsidR="00066F5A" w:rsidRPr="000E36DD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D6EF7">
              <w:rPr>
                <w:rFonts w:cstheme="minorHAnsi"/>
                <w:sz w:val="20"/>
                <w:szCs w:val="20"/>
              </w:rPr>
              <w:t>Håndskrift</w:t>
            </w:r>
            <w:r w:rsidRPr="00DD6EF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6098D" w:rsidRPr="00DD6EF7">
              <w:rPr>
                <w:rFonts w:cstheme="minorHAnsi"/>
                <w:b/>
                <w:bCs/>
                <w:sz w:val="20"/>
                <w:szCs w:val="20"/>
              </w:rPr>
              <w:t>ark</w:t>
            </w:r>
          </w:p>
        </w:tc>
        <w:tc>
          <w:tcPr>
            <w:tcW w:w="1907" w:type="dxa"/>
            <w:vMerge w:val="restart"/>
          </w:tcPr>
          <w:p w14:paraId="7CBD83D4" w14:textId="77777777" w:rsidR="00066F5A" w:rsidRPr="00023B7B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3B7B">
              <w:rPr>
                <w:rFonts w:ascii="Comic Sans MS" w:hAnsi="Comic Sans MS"/>
                <w:b/>
                <w:bCs/>
                <w:sz w:val="18"/>
                <w:szCs w:val="18"/>
              </w:rPr>
              <w:t>SAMFUNN</w:t>
            </w:r>
          </w:p>
          <w:p w14:paraId="0F0B4139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GJ/Lina</w:t>
            </w:r>
          </w:p>
          <w:p w14:paraId="4A980F3C" w14:textId="77777777" w:rsidR="00E07C52" w:rsidRDefault="00E07C52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E8395E8" w14:textId="2CA312AF" w:rsidR="00A215CD" w:rsidRDefault="00A215CD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Forsøk m/søppel</w:t>
            </w:r>
          </w:p>
          <w:p w14:paraId="376DA4C3" w14:textId="64C3D39F" w:rsidR="00066F5A" w:rsidRPr="002003C5" w:rsidRDefault="00E46F56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2003C5">
              <w:rPr>
                <w:rFonts w:ascii="Comic Sans MS" w:hAnsi="Comic Sans MS"/>
                <w:sz w:val="18"/>
                <w:szCs w:val="18"/>
              </w:rPr>
              <w:t>Resirkulering</w:t>
            </w:r>
          </w:p>
          <w:p w14:paraId="0C592679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1D989EAC" w14:textId="77777777" w:rsidR="007143CC" w:rsidRDefault="007143CC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2C69182E" w14:textId="030BE92E" w:rsidR="00066F5A" w:rsidRPr="002003C5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2003C5">
              <w:rPr>
                <w:rFonts w:ascii="Comic Sans MS" w:hAnsi="Comic Sans MS"/>
                <w:sz w:val="18"/>
                <w:szCs w:val="18"/>
              </w:rPr>
              <w:t>Mattekvart</w:t>
            </w:r>
          </w:p>
          <w:p w14:paraId="153DA8C2" w14:textId="77777777" w:rsidR="00066F5A" w:rsidRPr="002003C5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162F062" w14:textId="77777777" w:rsidR="00066F5A" w:rsidRPr="002003C5" w:rsidRDefault="007143CC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2003C5">
              <w:rPr>
                <w:rFonts w:ascii="Comic Sans MS" w:hAnsi="Comic Sans MS"/>
                <w:sz w:val="18"/>
                <w:szCs w:val="18"/>
              </w:rPr>
              <w:t>Multi smart øving</w:t>
            </w:r>
          </w:p>
          <w:p w14:paraId="0F8BF09C" w14:textId="77777777" w:rsidR="007143CC" w:rsidRPr="002003C5" w:rsidRDefault="007143CC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1266B1B" w14:textId="53640B3D" w:rsidR="007143CC" w:rsidRPr="00023B7B" w:rsidRDefault="007143CC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003C5">
              <w:rPr>
                <w:rFonts w:ascii="Comic Sans MS" w:hAnsi="Comic Sans MS"/>
                <w:sz w:val="18"/>
                <w:szCs w:val="18"/>
              </w:rPr>
              <w:t>Oppsummere uka</w:t>
            </w:r>
          </w:p>
        </w:tc>
      </w:tr>
      <w:tr w:rsidR="00066F5A" w:rsidRPr="0050516A" w14:paraId="7EF388D8" w14:textId="77777777" w:rsidTr="00066F5A">
        <w:tc>
          <w:tcPr>
            <w:tcW w:w="1663" w:type="dxa"/>
          </w:tcPr>
          <w:p w14:paraId="49679D62" w14:textId="5C801C26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b/>
                <w:bCs/>
                <w:sz w:val="18"/>
                <w:szCs w:val="18"/>
              </w:rPr>
              <w:t>5. time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6"/>
                <w:szCs w:val="16"/>
              </w:rPr>
              <w:t>12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30-13</w:t>
            </w:r>
            <w:r>
              <w:rPr>
                <w:rFonts w:ascii="Comic Sans MS" w:hAnsi="Comic Sans MS"/>
                <w:sz w:val="16"/>
                <w:szCs w:val="16"/>
              </w:rPr>
              <w:t>:</w:t>
            </w:r>
            <w:r w:rsidRPr="0050516A">
              <w:rPr>
                <w:rFonts w:ascii="Comic Sans MS" w:hAnsi="Comic Sans MS"/>
                <w:sz w:val="16"/>
                <w:szCs w:val="16"/>
              </w:rPr>
              <w:t>15</w:t>
            </w:r>
          </w:p>
        </w:tc>
        <w:tc>
          <w:tcPr>
            <w:tcW w:w="1682" w:type="dxa"/>
          </w:tcPr>
          <w:p w14:paraId="5FE6DDB4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NATURFAG Elin</w:t>
            </w:r>
          </w:p>
          <w:p w14:paraId="0ED02C02" w14:textId="79CB316E" w:rsidR="00066F5A" w:rsidRPr="00DD6EF7" w:rsidRDefault="00066F5A" w:rsidP="001702DA">
            <w:pPr>
              <w:rPr>
                <w:rFonts w:ascii="Comic Sans MS" w:hAnsi="Comic Sans MS"/>
                <w:sz w:val="20"/>
                <w:szCs w:val="20"/>
              </w:rPr>
            </w:pPr>
            <w:r w:rsidRPr="00DD6EF7">
              <w:rPr>
                <w:rFonts w:ascii="Comic Sans MS" w:hAnsi="Comic Sans MS"/>
                <w:sz w:val="20"/>
                <w:szCs w:val="20"/>
              </w:rPr>
              <w:t>Hva skal vi lære i høst?</w:t>
            </w:r>
          </w:p>
          <w:p w14:paraId="270DA314" w14:textId="335C404A" w:rsidR="00066F5A" w:rsidRPr="00B207E3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D6EF7">
              <w:rPr>
                <w:rFonts w:ascii="Comic Sans MS" w:hAnsi="Comic Sans MS"/>
                <w:sz w:val="20"/>
                <w:szCs w:val="20"/>
              </w:rPr>
              <w:t>Bli kjent med Refleksboka.</w:t>
            </w:r>
          </w:p>
        </w:tc>
        <w:tc>
          <w:tcPr>
            <w:tcW w:w="1832" w:type="dxa"/>
          </w:tcPr>
          <w:p w14:paraId="5F105DFF" w14:textId="4DB16D16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971D0">
              <w:rPr>
                <w:rFonts w:ascii="Comic Sans MS" w:hAnsi="Comic Sans MS"/>
                <w:b/>
                <w:bCs/>
                <w:sz w:val="18"/>
                <w:szCs w:val="18"/>
              </w:rPr>
              <w:t>MATTE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GJ/Lina</w:t>
            </w:r>
          </w:p>
          <w:p w14:paraId="50C0806D" w14:textId="77777777" w:rsidR="00066F5A" w:rsidRPr="00333796" w:rsidRDefault="00066F5A" w:rsidP="0084314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 xml:space="preserve">Sammenligne tall </w:t>
            </w:r>
          </w:p>
          <w:p w14:paraId="040BB822" w14:textId="77777777" w:rsidR="00066F5A" w:rsidRDefault="00066F5A" w:rsidP="0084314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Multi 4 A s. 10</w:t>
            </w:r>
          </w:p>
          <w:p w14:paraId="1213DF5B" w14:textId="0245E1B7" w:rsidR="00066F5A" w:rsidRPr="00333796" w:rsidRDefault="00066F5A" w:rsidP="008431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Just dance</w:t>
            </w:r>
          </w:p>
          <w:p w14:paraId="2FFEF721" w14:textId="77777777" w:rsidR="00066F5A" w:rsidRPr="00333796" w:rsidRDefault="00066F5A" w:rsidP="0084314A">
            <w:pPr>
              <w:rPr>
                <w:rFonts w:cstheme="minorHAnsi"/>
                <w:sz w:val="20"/>
                <w:szCs w:val="20"/>
              </w:rPr>
            </w:pPr>
            <w:r w:rsidRPr="00333796">
              <w:rPr>
                <w:rFonts w:cstheme="minorHAnsi"/>
                <w:sz w:val="20"/>
                <w:szCs w:val="20"/>
              </w:rPr>
              <w:t>Tall i stigende rekkefølge s. 11</w:t>
            </w:r>
          </w:p>
          <w:p w14:paraId="5135EE03" w14:textId="10780D86" w:rsidR="00066F5A" w:rsidRPr="007971D0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14:paraId="1CF8C853" w14:textId="77777777" w:rsidR="00066F5A" w:rsidRPr="0050516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33" w:type="dxa"/>
          </w:tcPr>
          <w:p w14:paraId="7F0B8854" w14:textId="77777777" w:rsidR="00066F5A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E36DD">
              <w:rPr>
                <w:rFonts w:ascii="Comic Sans MS" w:hAnsi="Comic Sans MS"/>
                <w:b/>
                <w:bCs/>
                <w:sz w:val="18"/>
                <w:szCs w:val="18"/>
              </w:rPr>
              <w:t>NORSK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GJ/Anne</w:t>
            </w:r>
          </w:p>
          <w:p w14:paraId="3EE6E626" w14:textId="25942C83" w:rsidR="00066F5A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B922F8">
              <w:rPr>
                <w:rFonts w:ascii="Comic Sans MS" w:hAnsi="Comic Sans MS"/>
                <w:sz w:val="18"/>
                <w:szCs w:val="18"/>
              </w:rPr>
              <w:t>Skriveforståelse</w:t>
            </w:r>
          </w:p>
          <w:p w14:paraId="0F29ECD3" w14:textId="124673CC" w:rsidR="00066F5A" w:rsidRPr="00B922F8" w:rsidRDefault="00066F5A" w:rsidP="001702D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Just dance</w:t>
            </w:r>
          </w:p>
        </w:tc>
        <w:tc>
          <w:tcPr>
            <w:tcW w:w="1907" w:type="dxa"/>
            <w:vMerge/>
          </w:tcPr>
          <w:p w14:paraId="566F17DE" w14:textId="508918DE" w:rsidR="00066F5A" w:rsidRPr="00023B7B" w:rsidRDefault="00066F5A" w:rsidP="001702D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</w:tbl>
    <w:p w14:paraId="0380B53A" w14:textId="77777777" w:rsidR="007E1CB1" w:rsidRPr="0050516A" w:rsidRDefault="007E1CB1" w:rsidP="007E1CB1">
      <w:pPr>
        <w:rPr>
          <w:rFonts w:ascii="Comic Sans MS" w:hAnsi="Comic Sans MS"/>
        </w:rPr>
      </w:pPr>
    </w:p>
    <w:p w14:paraId="7BB522FF" w14:textId="77777777" w:rsidR="007E1CB1" w:rsidRPr="0050516A" w:rsidRDefault="007E1CB1" w:rsidP="00374381">
      <w:pPr>
        <w:pStyle w:val="Overskrift2"/>
      </w:pPr>
      <w:r w:rsidRPr="0050516A">
        <w:t>Lekser</w:t>
      </w:r>
    </w:p>
    <w:tbl>
      <w:tblPr>
        <w:tblStyle w:val="Tabellrutenett"/>
        <w:tblW w:w="10768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547"/>
        <w:gridCol w:w="2551"/>
        <w:gridCol w:w="2835"/>
        <w:gridCol w:w="2835"/>
      </w:tblGrid>
      <w:tr w:rsidR="007E1CB1" w:rsidRPr="00A94A7C" w14:paraId="4D7C0EAF" w14:textId="77777777" w:rsidTr="00DD197D">
        <w:tc>
          <w:tcPr>
            <w:tcW w:w="2547" w:type="dxa"/>
            <w:shd w:val="clear" w:color="auto" w:fill="F6C3FF"/>
          </w:tcPr>
          <w:p w14:paraId="6F0C81ED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tirsdag</w:t>
            </w:r>
          </w:p>
        </w:tc>
        <w:tc>
          <w:tcPr>
            <w:tcW w:w="2551" w:type="dxa"/>
            <w:shd w:val="clear" w:color="auto" w:fill="F6C3FF"/>
          </w:tcPr>
          <w:p w14:paraId="4DE15383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onsdag</w:t>
            </w:r>
          </w:p>
        </w:tc>
        <w:tc>
          <w:tcPr>
            <w:tcW w:w="2835" w:type="dxa"/>
            <w:shd w:val="clear" w:color="auto" w:fill="F6C3FF"/>
          </w:tcPr>
          <w:p w14:paraId="584DB084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torsdag</w:t>
            </w:r>
          </w:p>
        </w:tc>
        <w:tc>
          <w:tcPr>
            <w:tcW w:w="2835" w:type="dxa"/>
            <w:shd w:val="clear" w:color="auto" w:fill="F6C3FF"/>
          </w:tcPr>
          <w:p w14:paraId="37798F52" w14:textId="77777777" w:rsidR="007E1CB1" w:rsidRPr="00A94A7C" w:rsidRDefault="007E1CB1" w:rsidP="00374381">
            <w:pPr>
              <w:pStyle w:val="Overskrift3"/>
              <w:rPr>
                <w:rFonts w:ascii="Comic Sans MS" w:hAnsi="Comic Sans MS"/>
                <w:sz w:val="24"/>
              </w:rPr>
            </w:pPr>
            <w:r w:rsidRPr="00A94A7C">
              <w:rPr>
                <w:rFonts w:ascii="Comic Sans MS" w:hAnsi="Comic Sans MS"/>
                <w:sz w:val="24"/>
              </w:rPr>
              <w:t>Til fredag</w:t>
            </w:r>
          </w:p>
        </w:tc>
      </w:tr>
      <w:tr w:rsidR="007E1CB1" w:rsidRPr="0050516A" w14:paraId="263FC732" w14:textId="77777777" w:rsidTr="007E1CB1">
        <w:tc>
          <w:tcPr>
            <w:tcW w:w="2547" w:type="dxa"/>
            <w:shd w:val="clear" w:color="auto" w:fill="FFFFFF" w:themeFill="background1"/>
          </w:tcPr>
          <w:p w14:paraId="51769154" w14:textId="13CDC859" w:rsidR="00F70BE7" w:rsidRDefault="00F70BE7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0734CB47" w14:textId="47F8C3C4" w:rsidR="00BA5832" w:rsidRPr="00395FA4" w:rsidRDefault="00814287" w:rsidP="001702DA">
            <w:pP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 xml:space="preserve">ALLE </w:t>
            </w:r>
            <w:r w:rsidR="00395FA4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LES</w:t>
            </w: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ER</w:t>
            </w:r>
            <w:r w:rsidR="00395FA4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 xml:space="preserve"> 2 GANGER PÅ LESELEKSENE HVER DAG</w:t>
            </w:r>
          </w:p>
          <w:p w14:paraId="628AFE2E" w14:textId="0C7951AE" w:rsidR="00DD236F" w:rsidRPr="00DD663F" w:rsidRDefault="00DD236F" w:rsidP="001702D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Månetekst: </w:t>
            </w:r>
            <w:r w:rsidRPr="00DD663F">
              <w:rPr>
                <w:rFonts w:ascii="Comic Sans MS" w:hAnsi="Comic Sans MS"/>
                <w:sz w:val="20"/>
                <w:szCs w:val="20"/>
              </w:rPr>
              <w:t>Les s. 20.</w:t>
            </w:r>
          </w:p>
          <w:p w14:paraId="05DC8B09" w14:textId="179EC9C2" w:rsidR="00DD236F" w:rsidRDefault="00DD663F" w:rsidP="001702DA">
            <w:pPr>
              <w:rPr>
                <w:rFonts w:ascii="Comic Sans MS" w:hAnsi="Comic Sans MS"/>
                <w:sz w:val="20"/>
                <w:szCs w:val="20"/>
              </w:rPr>
            </w:pPr>
            <w:r w:rsidRPr="00DD663F">
              <w:rPr>
                <w:rFonts w:ascii="Comic Sans MS" w:hAnsi="Comic Sans MS"/>
                <w:sz w:val="20"/>
                <w:szCs w:val="20"/>
              </w:rPr>
              <w:t>Skriv forklaring på ordet uoppdragen, gi eksempel når du skriver.</w:t>
            </w:r>
            <w:r>
              <w:rPr>
                <w:rFonts w:ascii="Comic Sans MS" w:hAnsi="Comic Sans MS"/>
                <w:sz w:val="20"/>
                <w:szCs w:val="20"/>
              </w:rPr>
              <w:t xml:space="preserve"> Skriv fint i lekseboka.</w:t>
            </w:r>
          </w:p>
          <w:p w14:paraId="41E97CEA" w14:textId="77777777" w:rsidR="00864815" w:rsidRDefault="00864815" w:rsidP="001702DA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D3E1B47" w14:textId="77777777" w:rsidR="00FD4373" w:rsidRDefault="00FD4373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CC5594A" w14:textId="0A788976" w:rsidR="00864815" w:rsidRDefault="00864815" w:rsidP="001702DA">
            <w:pPr>
              <w:rPr>
                <w:rFonts w:ascii="Comic Sans MS" w:hAnsi="Comic Sans MS"/>
                <w:sz w:val="20"/>
                <w:szCs w:val="20"/>
              </w:rPr>
            </w:pPr>
            <w:r w:rsidRPr="00FD4373">
              <w:rPr>
                <w:rFonts w:ascii="Comic Sans MS" w:hAnsi="Comic Sans MS"/>
                <w:b/>
                <w:bCs/>
                <w:sz w:val="20"/>
                <w:szCs w:val="20"/>
              </w:rPr>
              <w:t>Soltekst</w:t>
            </w:r>
            <w:r>
              <w:rPr>
                <w:rFonts w:ascii="Comic Sans MS" w:hAnsi="Comic Sans MS"/>
                <w:sz w:val="20"/>
                <w:szCs w:val="20"/>
              </w:rPr>
              <w:t>: Les s.</w:t>
            </w:r>
            <w:r w:rsidR="000F7606">
              <w:rPr>
                <w:rFonts w:ascii="Comic Sans MS" w:hAnsi="Comic Sans MS"/>
                <w:sz w:val="20"/>
                <w:szCs w:val="20"/>
              </w:rPr>
              <w:t xml:space="preserve"> 21 -23</w:t>
            </w:r>
          </w:p>
          <w:p w14:paraId="5581556B" w14:textId="2C2DF31C" w:rsidR="000F7606" w:rsidRPr="00DD663F" w:rsidRDefault="000F7606" w:rsidP="001702D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Skriv og forklar hva bonussøsken er</w:t>
            </w:r>
            <w:r w:rsidR="00772250">
              <w:rPr>
                <w:rFonts w:ascii="Comic Sans MS" w:hAnsi="Comic Sans MS"/>
                <w:sz w:val="20"/>
                <w:szCs w:val="20"/>
              </w:rPr>
              <w:t xml:space="preserve">. Kom med eksempel. Skriv fint i lekseboka. </w:t>
            </w:r>
          </w:p>
          <w:p w14:paraId="26EE55E0" w14:textId="77777777" w:rsidR="007E1CB1" w:rsidRDefault="007E1CB1" w:rsidP="001702DA">
            <w:pPr>
              <w:rPr>
                <w:rFonts w:ascii="Comic Sans MS" w:hAnsi="Comic Sans MS"/>
              </w:rPr>
            </w:pPr>
          </w:p>
          <w:p w14:paraId="3A00678B" w14:textId="2DDEA484" w:rsidR="00DB58A1" w:rsidRPr="00AF1D34" w:rsidRDefault="00AF1D34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5165FE96" w14:textId="7FC5833A" w:rsidR="003247D4" w:rsidRDefault="00660297" w:rsidP="001702DA">
            <w:pPr>
              <w:rPr>
                <w:rFonts w:cstheme="minorHAnsi"/>
              </w:rPr>
            </w:pPr>
            <w:r>
              <w:rPr>
                <w:rFonts w:cstheme="minorHAnsi"/>
              </w:rPr>
              <w:t>Øvebok s. 8</w:t>
            </w:r>
          </w:p>
          <w:p w14:paraId="21B328D6" w14:textId="77777777" w:rsidR="00573DDD" w:rsidRPr="00E4420F" w:rsidRDefault="00573DDD" w:rsidP="001702DA">
            <w:pPr>
              <w:rPr>
                <w:rFonts w:cstheme="minorHAnsi"/>
              </w:rPr>
            </w:pPr>
          </w:p>
          <w:p w14:paraId="0086E6E6" w14:textId="03EF5985" w:rsidR="00CF3CD5" w:rsidRPr="00CF3CD5" w:rsidRDefault="00CF3CD5" w:rsidP="001702DA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F3CD5">
              <w:rPr>
                <w:rFonts w:ascii="Comic Sans MS" w:hAnsi="Comic Sans MS"/>
                <w:b/>
                <w:bCs/>
                <w:sz w:val="20"/>
                <w:szCs w:val="20"/>
              </w:rPr>
              <w:t>ENGELSK</w:t>
            </w:r>
          </w:p>
          <w:p w14:paraId="01F16FFA" w14:textId="14E72DD0" w:rsidR="007E1CB1" w:rsidRPr="006B2E7D" w:rsidRDefault="00573DDD" w:rsidP="001702DA">
            <w:pPr>
              <w:rPr>
                <w:rFonts w:cstheme="minorHAnsi"/>
              </w:rPr>
            </w:pPr>
            <w:r w:rsidRPr="006B2E7D">
              <w:rPr>
                <w:rFonts w:cstheme="minorHAnsi"/>
              </w:rPr>
              <w:t xml:space="preserve">Skriv glosene i </w:t>
            </w:r>
            <w:r w:rsidR="00A15DBA" w:rsidRPr="006B2E7D">
              <w:rPr>
                <w:rFonts w:cstheme="minorHAnsi"/>
              </w:rPr>
              <w:t>glosebok, øv gloser.</w:t>
            </w:r>
          </w:p>
        </w:tc>
        <w:tc>
          <w:tcPr>
            <w:tcW w:w="2551" w:type="dxa"/>
            <w:shd w:val="clear" w:color="auto" w:fill="FFFFFF" w:themeFill="background1"/>
          </w:tcPr>
          <w:p w14:paraId="42BB7230" w14:textId="77777777" w:rsidR="00870D73" w:rsidRPr="00870D73" w:rsidRDefault="00870D73" w:rsidP="00870D7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2E73C476" w14:textId="77777777" w:rsidR="00E86059" w:rsidRPr="00B05D9C" w:rsidRDefault="00E86059" w:rsidP="00E8605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Månetekst: </w:t>
            </w:r>
            <w:r w:rsidRPr="00B05D9C">
              <w:rPr>
                <w:rFonts w:cstheme="minorHAnsi"/>
                <w:sz w:val="20"/>
                <w:szCs w:val="20"/>
              </w:rPr>
              <w:t>Les s. 20.</w:t>
            </w:r>
          </w:p>
          <w:p w14:paraId="16B406FF" w14:textId="1DE62147" w:rsidR="007E1CB1" w:rsidRPr="00B05D9C" w:rsidRDefault="00602DC4" w:rsidP="001702DA">
            <w:pPr>
              <w:rPr>
                <w:rFonts w:cstheme="minorHAnsi"/>
              </w:rPr>
            </w:pPr>
            <w:r w:rsidRPr="00B05D9C">
              <w:rPr>
                <w:rFonts w:cstheme="minorHAnsi"/>
              </w:rPr>
              <w:t>Finn 3 verb i teksten skriv disse ned i infinitivsform. (å synge)</w:t>
            </w:r>
            <w:r w:rsidR="00D7651E" w:rsidRPr="00B05D9C">
              <w:rPr>
                <w:rFonts w:cstheme="minorHAnsi"/>
              </w:rPr>
              <w:t>.</w:t>
            </w:r>
            <w:r w:rsidR="00D45829" w:rsidRPr="00B05D9C">
              <w:rPr>
                <w:rFonts w:cstheme="minorHAnsi"/>
              </w:rPr>
              <w:t xml:space="preserve"> Skriv fint.</w:t>
            </w:r>
          </w:p>
          <w:p w14:paraId="48A17C40" w14:textId="77777777" w:rsidR="00FD4373" w:rsidRPr="00B05D9C" w:rsidRDefault="00FD4373" w:rsidP="001702DA">
            <w:pPr>
              <w:rPr>
                <w:rFonts w:cstheme="minorHAnsi"/>
              </w:rPr>
            </w:pPr>
          </w:p>
          <w:p w14:paraId="5B33E345" w14:textId="77777777" w:rsidR="00602DC4" w:rsidRDefault="00602DC4" w:rsidP="00602DC4">
            <w:pPr>
              <w:rPr>
                <w:rFonts w:ascii="Comic Sans MS" w:hAnsi="Comic Sans MS"/>
                <w:sz w:val="20"/>
                <w:szCs w:val="20"/>
              </w:rPr>
            </w:pPr>
            <w:r w:rsidRPr="00FD4373">
              <w:rPr>
                <w:rFonts w:ascii="Comic Sans MS" w:hAnsi="Comic Sans MS"/>
                <w:b/>
                <w:bCs/>
                <w:sz w:val="20"/>
                <w:szCs w:val="20"/>
              </w:rPr>
              <w:t>Soltekst</w:t>
            </w:r>
            <w:r>
              <w:rPr>
                <w:rFonts w:ascii="Comic Sans MS" w:hAnsi="Comic Sans MS"/>
                <w:sz w:val="20"/>
                <w:szCs w:val="20"/>
              </w:rPr>
              <w:t>: Les s. 21 -23</w:t>
            </w:r>
          </w:p>
          <w:p w14:paraId="5BC9E053" w14:textId="2A9FAE27" w:rsidR="00602DC4" w:rsidRPr="00B05D9C" w:rsidRDefault="00D7651E" w:rsidP="001702DA">
            <w:pPr>
              <w:rPr>
                <w:rFonts w:cstheme="minorHAnsi"/>
              </w:rPr>
            </w:pPr>
            <w:r w:rsidRPr="00B05D9C">
              <w:rPr>
                <w:rFonts w:cstheme="minorHAnsi"/>
              </w:rPr>
              <w:t>Finn 5 verb i teksten skriv disse ned i infinitivsform. (å synge)</w:t>
            </w:r>
            <w:r w:rsidR="00D45829" w:rsidRPr="00B05D9C">
              <w:rPr>
                <w:rFonts w:cstheme="minorHAnsi"/>
              </w:rPr>
              <w:t xml:space="preserve"> Skriv fint.</w:t>
            </w:r>
          </w:p>
          <w:p w14:paraId="6F6CCEB4" w14:textId="77777777" w:rsidR="00602DC4" w:rsidRDefault="00602DC4" w:rsidP="001702DA">
            <w:pPr>
              <w:rPr>
                <w:rFonts w:ascii="Comic Sans MS" w:hAnsi="Comic Sans MS"/>
              </w:rPr>
            </w:pPr>
          </w:p>
          <w:p w14:paraId="11EDDCB0" w14:textId="35CD4592" w:rsidR="00CF3CD5" w:rsidRDefault="00D21B85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609EA9C6" w14:textId="65F617BF" w:rsidR="00660297" w:rsidRPr="00857CDE" w:rsidRDefault="00660297" w:rsidP="00D21B85">
            <w:pPr>
              <w:rPr>
                <w:rFonts w:cstheme="minorHAnsi"/>
                <w:sz w:val="20"/>
                <w:szCs w:val="20"/>
              </w:rPr>
            </w:pPr>
            <w:r w:rsidRPr="00857CDE">
              <w:rPr>
                <w:rFonts w:cstheme="minorHAnsi"/>
                <w:sz w:val="20"/>
                <w:szCs w:val="20"/>
              </w:rPr>
              <w:t xml:space="preserve">Øvebok s. </w:t>
            </w:r>
            <w:r w:rsidR="00857CDE" w:rsidRPr="00857CDE">
              <w:rPr>
                <w:rFonts w:cstheme="minorHAnsi"/>
                <w:sz w:val="20"/>
                <w:szCs w:val="20"/>
              </w:rPr>
              <w:t xml:space="preserve">9 oppgave 13 og 14. </w:t>
            </w:r>
          </w:p>
          <w:p w14:paraId="7D94E5C7" w14:textId="77777777" w:rsidR="00BE7860" w:rsidRDefault="00BE7860" w:rsidP="00CF3CD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0735941" w14:textId="5A8A1001" w:rsidR="00CF3CD5" w:rsidRPr="00BB1F50" w:rsidRDefault="00CF3CD5" w:rsidP="00CF3CD5">
            <w:pPr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</w:pPr>
            <w:r w:rsidRPr="00BB1F50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ENGELSK</w:t>
            </w:r>
          </w:p>
          <w:p w14:paraId="184E572F" w14:textId="253CB872" w:rsidR="00CF3CD5" w:rsidRPr="00BB1F50" w:rsidRDefault="00AB0232" w:rsidP="00D21B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B1F50">
              <w:rPr>
                <w:rFonts w:cstheme="minorHAnsi"/>
                <w:sz w:val="20"/>
                <w:szCs w:val="20"/>
                <w:lang w:val="en-GB"/>
              </w:rPr>
              <w:t>Les Explore textbook s. 13</w:t>
            </w:r>
          </w:p>
          <w:p w14:paraId="17193A3B" w14:textId="189FC86A" w:rsidR="00413020" w:rsidRPr="00C64520" w:rsidRDefault="00413020" w:rsidP="00D21B85">
            <w:pPr>
              <w:rPr>
                <w:rFonts w:cstheme="minorHAnsi"/>
                <w:sz w:val="20"/>
                <w:szCs w:val="20"/>
              </w:rPr>
            </w:pPr>
            <w:r w:rsidRPr="00C64520">
              <w:rPr>
                <w:rFonts w:cstheme="minorHAnsi"/>
                <w:sz w:val="20"/>
                <w:szCs w:val="20"/>
              </w:rPr>
              <w:t>Sammen med en voksen.</w:t>
            </w:r>
            <w:r w:rsidR="00C97FFC" w:rsidRPr="00C64520">
              <w:rPr>
                <w:rFonts w:cstheme="minorHAnsi"/>
                <w:sz w:val="20"/>
                <w:szCs w:val="20"/>
              </w:rPr>
              <w:t xml:space="preserve"> Prøv å finne 3 verb i teksten. Sett strek under verbene.</w:t>
            </w:r>
            <w:r w:rsidR="009B4F7F">
              <w:rPr>
                <w:rFonts w:cstheme="minorHAnsi"/>
                <w:sz w:val="20"/>
                <w:szCs w:val="20"/>
              </w:rPr>
              <w:t xml:space="preserve"> Øv gloser.</w:t>
            </w:r>
          </w:p>
          <w:p w14:paraId="26617D99" w14:textId="77777777" w:rsidR="00D21B85" w:rsidRPr="0050516A" w:rsidRDefault="00D21B85" w:rsidP="001702DA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3CA8647" w14:textId="77777777" w:rsidR="00B417F2" w:rsidRPr="00870D73" w:rsidRDefault="00B417F2" w:rsidP="00B417F2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0FED5FE2" w14:textId="7AEF5498" w:rsidR="00405A88" w:rsidRPr="00B05D9C" w:rsidRDefault="00405A88" w:rsidP="00405A88">
            <w:pPr>
              <w:rPr>
                <w:rFonts w:cstheme="minorHAnsi"/>
              </w:rPr>
            </w:pPr>
            <w:r w:rsidRPr="00B05D9C">
              <w:rPr>
                <w:rFonts w:cstheme="minorHAnsi"/>
              </w:rPr>
              <w:t>Alle les Salto s. 18 og 19. Skriv 5 setninger fra turen i verdensrommet</w:t>
            </w:r>
            <w:r w:rsidR="00D45829" w:rsidRPr="00B05D9C">
              <w:rPr>
                <w:rFonts w:cstheme="minorHAnsi"/>
              </w:rPr>
              <w:t>. Skriv fint.</w:t>
            </w:r>
          </w:p>
          <w:p w14:paraId="66207F58" w14:textId="77777777" w:rsidR="007E1CB1" w:rsidRDefault="007E1CB1" w:rsidP="001702DA">
            <w:pPr>
              <w:rPr>
                <w:rFonts w:ascii="Comic Sans MS" w:hAnsi="Comic Sans MS"/>
              </w:rPr>
            </w:pPr>
          </w:p>
          <w:p w14:paraId="5BB35D33" w14:textId="77777777" w:rsidR="00B804C9" w:rsidRDefault="00B804C9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7C24C6E" w14:textId="3A800101" w:rsidR="00D21B85" w:rsidRDefault="00D21B85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03D45D58" w14:textId="13E6C844" w:rsidR="00BE7860" w:rsidRPr="00BD2AD5" w:rsidRDefault="00BD2AD5" w:rsidP="00D21B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Øvebok s. 9 </w:t>
            </w:r>
            <w:r w:rsidR="006D4690">
              <w:rPr>
                <w:rFonts w:cstheme="minorHAnsi"/>
                <w:sz w:val="20"/>
                <w:szCs w:val="20"/>
              </w:rPr>
              <w:t>oppgave 15 og 16.</w:t>
            </w:r>
          </w:p>
          <w:p w14:paraId="760E0092" w14:textId="77777777" w:rsidR="00BE7860" w:rsidRDefault="00BE7860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0E30582" w14:textId="77777777" w:rsidR="00BE7860" w:rsidRPr="00CF3CD5" w:rsidRDefault="00BE7860" w:rsidP="00BE786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F3CD5">
              <w:rPr>
                <w:rFonts w:ascii="Comic Sans MS" w:hAnsi="Comic Sans MS"/>
                <w:b/>
                <w:bCs/>
                <w:sz w:val="20"/>
                <w:szCs w:val="20"/>
              </w:rPr>
              <w:t>ENGELSK</w:t>
            </w:r>
          </w:p>
          <w:p w14:paraId="28293BAC" w14:textId="1462E682" w:rsidR="00BE7860" w:rsidRPr="001D1BFE" w:rsidRDefault="00BB78EE" w:rsidP="00D21B85">
            <w:pPr>
              <w:rPr>
                <w:rFonts w:cstheme="minorHAnsi"/>
                <w:sz w:val="20"/>
                <w:szCs w:val="20"/>
              </w:rPr>
            </w:pPr>
            <w:r w:rsidRPr="001D1BFE">
              <w:rPr>
                <w:rFonts w:cstheme="minorHAnsi"/>
                <w:sz w:val="20"/>
                <w:szCs w:val="20"/>
              </w:rPr>
              <w:t xml:space="preserve">Gjør workook s. </w:t>
            </w:r>
            <w:r w:rsidR="000F16AF" w:rsidRPr="001D1BFE">
              <w:rPr>
                <w:rFonts w:cstheme="minorHAnsi"/>
                <w:sz w:val="20"/>
                <w:szCs w:val="20"/>
              </w:rPr>
              <w:t>12 oppgave 4</w:t>
            </w:r>
            <w:r w:rsidR="00896ED3" w:rsidRPr="001D1BFE">
              <w:rPr>
                <w:rFonts w:cstheme="minorHAnsi"/>
                <w:sz w:val="20"/>
                <w:szCs w:val="20"/>
              </w:rPr>
              <w:t>.</w:t>
            </w:r>
            <w:r w:rsidR="001D1BFE" w:rsidRPr="001D1BFE">
              <w:rPr>
                <w:rFonts w:cstheme="minorHAnsi"/>
                <w:sz w:val="20"/>
                <w:szCs w:val="20"/>
              </w:rPr>
              <w:t xml:space="preserve"> Øv på glosene.</w:t>
            </w:r>
          </w:p>
          <w:p w14:paraId="051C1DC5" w14:textId="77777777" w:rsidR="00D21B85" w:rsidRPr="0050516A" w:rsidRDefault="00D21B85" w:rsidP="001702DA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03EFC9D" w14:textId="77777777" w:rsidR="00B417F2" w:rsidRPr="00870D73" w:rsidRDefault="00B417F2" w:rsidP="00B417F2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70D73">
              <w:rPr>
                <w:rFonts w:ascii="Comic Sans MS" w:hAnsi="Comic Sans MS"/>
                <w:b/>
                <w:bCs/>
                <w:sz w:val="20"/>
                <w:szCs w:val="20"/>
              </w:rPr>
              <w:t>NORSK</w:t>
            </w:r>
          </w:p>
          <w:p w14:paraId="7FB8FA95" w14:textId="43CD74FE" w:rsidR="007E1CB1" w:rsidRPr="00B05D9C" w:rsidRDefault="000612BE" w:rsidP="001702DA">
            <w:pPr>
              <w:rPr>
                <w:rFonts w:cstheme="minorHAnsi"/>
              </w:rPr>
            </w:pPr>
            <w:r w:rsidRPr="00B05D9C">
              <w:rPr>
                <w:rFonts w:cstheme="minorHAnsi"/>
              </w:rPr>
              <w:t>Alle les Salto s.</w:t>
            </w:r>
            <w:r w:rsidR="001255BF" w:rsidRPr="00B05D9C">
              <w:rPr>
                <w:rFonts w:cstheme="minorHAnsi"/>
              </w:rPr>
              <w:t xml:space="preserve"> 18 og 19. Skriv 5 setninger fra turen i verdensrommet</w:t>
            </w:r>
            <w:r w:rsidR="00D45829" w:rsidRPr="00B05D9C">
              <w:rPr>
                <w:rFonts w:cstheme="minorHAnsi"/>
              </w:rPr>
              <w:t>. Skriv fint.</w:t>
            </w:r>
          </w:p>
          <w:p w14:paraId="76722AAD" w14:textId="77777777" w:rsidR="00D21B85" w:rsidRDefault="00D21B85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1D34">
              <w:rPr>
                <w:rFonts w:ascii="Comic Sans MS" w:hAnsi="Comic Sans MS"/>
                <w:b/>
                <w:bCs/>
                <w:sz w:val="20"/>
                <w:szCs w:val="20"/>
              </w:rPr>
              <w:t>MATTE</w:t>
            </w:r>
          </w:p>
          <w:p w14:paraId="38003005" w14:textId="46AC2F91" w:rsidR="00BE7860" w:rsidRPr="00455BFC" w:rsidRDefault="0026106A" w:rsidP="00D21B85">
            <w:pPr>
              <w:rPr>
                <w:rFonts w:ascii="Comic Sans MS" w:hAnsi="Comic Sans MS"/>
                <w:sz w:val="20"/>
                <w:szCs w:val="20"/>
              </w:rPr>
            </w:pPr>
            <w:r w:rsidRPr="00455BFC">
              <w:rPr>
                <w:rFonts w:ascii="Comic Sans MS" w:hAnsi="Comic Sans MS"/>
                <w:sz w:val="20"/>
                <w:szCs w:val="20"/>
              </w:rPr>
              <w:t xml:space="preserve">Øvebok s. </w:t>
            </w:r>
            <w:r w:rsidR="00455BFC" w:rsidRPr="00455BFC">
              <w:rPr>
                <w:rFonts w:ascii="Comic Sans MS" w:hAnsi="Comic Sans MS"/>
                <w:sz w:val="20"/>
                <w:szCs w:val="20"/>
              </w:rPr>
              <w:t>12</w:t>
            </w:r>
          </w:p>
          <w:p w14:paraId="5CD5C10F" w14:textId="77777777" w:rsidR="00BE7860" w:rsidRDefault="00BE7860" w:rsidP="00D21B8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15539FC" w14:textId="77777777" w:rsidR="00BE7860" w:rsidRPr="00CF3CD5" w:rsidRDefault="00BE7860" w:rsidP="00BE7860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F3CD5">
              <w:rPr>
                <w:rFonts w:ascii="Comic Sans MS" w:hAnsi="Comic Sans MS"/>
                <w:b/>
                <w:bCs/>
                <w:sz w:val="20"/>
                <w:szCs w:val="20"/>
              </w:rPr>
              <w:t>ENGELSK</w:t>
            </w:r>
          </w:p>
          <w:p w14:paraId="61C36DB9" w14:textId="3BED7C5E" w:rsidR="00BE7860" w:rsidRPr="00226A78" w:rsidRDefault="00AF411B" w:rsidP="00D21B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6A78">
              <w:rPr>
                <w:rFonts w:cstheme="minorHAnsi"/>
                <w:b/>
                <w:bCs/>
                <w:sz w:val="20"/>
                <w:szCs w:val="20"/>
              </w:rPr>
              <w:t xml:space="preserve">Øv på glosene. Skriv en setning med </w:t>
            </w:r>
            <w:r w:rsidR="00BB78EE" w:rsidRPr="00226A78">
              <w:rPr>
                <w:rFonts w:cstheme="minorHAnsi"/>
                <w:b/>
                <w:bCs/>
                <w:sz w:val="20"/>
                <w:szCs w:val="20"/>
              </w:rPr>
              <w:t>en/to av glosene.</w:t>
            </w:r>
            <w:r w:rsidR="0092076A">
              <w:rPr>
                <w:rFonts w:cstheme="minorHAnsi"/>
                <w:b/>
                <w:bCs/>
                <w:sz w:val="20"/>
                <w:szCs w:val="20"/>
              </w:rPr>
              <w:t xml:space="preserve"> Skriv i lekseboka.</w:t>
            </w:r>
          </w:p>
          <w:p w14:paraId="25108C09" w14:textId="77777777" w:rsidR="00226A78" w:rsidRPr="00226A78" w:rsidRDefault="00226A78" w:rsidP="001702DA">
            <w:pPr>
              <w:rPr>
                <w:rFonts w:cstheme="minorHAnsi"/>
              </w:rPr>
            </w:pPr>
          </w:p>
          <w:p w14:paraId="22AEC81D" w14:textId="4BF22F61" w:rsidR="00D21B85" w:rsidRPr="0050516A" w:rsidRDefault="00F01A6E" w:rsidP="001702DA">
            <w:pPr>
              <w:rPr>
                <w:rFonts w:ascii="Comic Sans MS" w:hAnsi="Comic Sans MS"/>
              </w:rPr>
            </w:pPr>
            <w:r w:rsidRPr="00226A78">
              <w:rPr>
                <w:rFonts w:cstheme="minorHAnsi"/>
                <w:color w:val="EE0000"/>
              </w:rPr>
              <w:t>Ta med ting/ utstyr du skal vise når du presenterer for klassen</w:t>
            </w:r>
            <w:r w:rsidRPr="00226A78">
              <w:rPr>
                <w:rFonts w:cstheme="minorHAnsi"/>
              </w:rPr>
              <w:t>.</w:t>
            </w:r>
          </w:p>
        </w:tc>
      </w:tr>
    </w:tbl>
    <w:p w14:paraId="77C987A7" w14:textId="759F431D" w:rsidR="00314BD8" w:rsidRDefault="00314BD8" w:rsidP="007E1CB1">
      <w:pPr>
        <w:rPr>
          <w:rFonts w:ascii="Comic Sans MS" w:hAnsi="Comic Sans MS"/>
        </w:rPr>
      </w:pPr>
    </w:p>
    <w:p w14:paraId="79DEB1AF" w14:textId="77777777" w:rsidR="00314BD8" w:rsidRDefault="00314BD8">
      <w:pPr>
        <w:spacing w:line="259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2A8619FA" w14:textId="77777777" w:rsidR="007E1CB1" w:rsidRDefault="007E1CB1" w:rsidP="007E1CB1">
      <w:pPr>
        <w:rPr>
          <w:rFonts w:ascii="Comic Sans MS" w:hAnsi="Comic Sans MS"/>
        </w:rPr>
      </w:pPr>
    </w:p>
    <w:p w14:paraId="1BD3E7E9" w14:textId="69FD7EA0" w:rsidR="001C5004" w:rsidRPr="0050516A" w:rsidRDefault="00374381" w:rsidP="00374381">
      <w:pPr>
        <w:pStyle w:val="Overskrift2"/>
      </w:pPr>
      <w:r>
        <w:t>Ukas mål, gloser</w:t>
      </w:r>
      <w:r w:rsidR="00EE44D8">
        <w:t xml:space="preserve">, </w:t>
      </w:r>
      <w:r>
        <w:t>begrep</w:t>
      </w:r>
      <w:r w:rsidR="007C71DB">
        <w:t xml:space="preserve"> og informasjon</w:t>
      </w:r>
    </w:p>
    <w:tbl>
      <w:tblPr>
        <w:tblStyle w:val="Tabellrutenett"/>
        <w:tblW w:w="10768" w:type="dxa"/>
        <w:tblLook w:val="04A0" w:firstRow="1" w:lastRow="0" w:firstColumn="1" w:lastColumn="0" w:noHBand="0" w:noVBand="1"/>
      </w:tblPr>
      <w:tblGrid>
        <w:gridCol w:w="4111"/>
        <w:gridCol w:w="6657"/>
      </w:tblGrid>
      <w:tr w:rsidR="007E1CB1" w:rsidRPr="0050516A" w14:paraId="667DB87B" w14:textId="77777777" w:rsidTr="00DD197D">
        <w:tc>
          <w:tcPr>
            <w:tcW w:w="2263" w:type="dxa"/>
            <w:shd w:val="clear" w:color="auto" w:fill="F6C3FF"/>
          </w:tcPr>
          <w:p w14:paraId="0965FE3E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Ukas ord</w:t>
            </w:r>
          </w:p>
        </w:tc>
        <w:tc>
          <w:tcPr>
            <w:tcW w:w="8505" w:type="dxa"/>
          </w:tcPr>
          <w:p w14:paraId="28D74BA5" w14:textId="2F3471B1" w:rsidR="007E1CB1" w:rsidRPr="00A40991" w:rsidRDefault="000B223B" w:rsidP="001702DA">
            <w:pPr>
              <w:rPr>
                <w:rFonts w:cstheme="minorHAnsi"/>
                <w:sz w:val="28"/>
                <w:szCs w:val="28"/>
              </w:rPr>
            </w:pPr>
            <w:r w:rsidRPr="00A40991">
              <w:rPr>
                <w:rFonts w:cstheme="minorHAnsi"/>
                <w:sz w:val="28"/>
                <w:szCs w:val="28"/>
              </w:rPr>
              <w:t>Første – andre – tredje – fjerde -femte – sjette – syvende - åttende</w:t>
            </w:r>
          </w:p>
        </w:tc>
      </w:tr>
      <w:tr w:rsidR="007E1CB1" w:rsidRPr="00685E8F" w14:paraId="3884A256" w14:textId="77777777" w:rsidTr="00DD197D">
        <w:tc>
          <w:tcPr>
            <w:tcW w:w="2263" w:type="dxa"/>
            <w:shd w:val="clear" w:color="auto" w:fill="F6C3FF"/>
          </w:tcPr>
          <w:p w14:paraId="001B21BA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Ukas gloser</w:t>
            </w:r>
          </w:p>
        </w:tc>
        <w:tc>
          <w:tcPr>
            <w:tcW w:w="8505" w:type="dxa"/>
            <w:shd w:val="clear" w:color="auto" w:fill="FFFFFF" w:themeFill="background1"/>
          </w:tcPr>
          <w:p w14:paraId="2BE98449" w14:textId="2DBF8319" w:rsidR="007E1CB1" w:rsidRPr="00A40991" w:rsidRDefault="00362D03" w:rsidP="001702DA">
            <w:pPr>
              <w:rPr>
                <w:rFonts w:cstheme="minorHAnsi"/>
                <w:sz w:val="28"/>
                <w:szCs w:val="28"/>
                <w:lang w:val="en-GB"/>
              </w:rPr>
            </w:pPr>
            <w:r w:rsidRPr="00A40991">
              <w:rPr>
                <w:rFonts w:cstheme="minorHAnsi"/>
                <w:sz w:val="28"/>
                <w:szCs w:val="28"/>
                <w:lang w:val="en-GB"/>
              </w:rPr>
              <w:t>c</w:t>
            </w:r>
            <w:r w:rsidR="00144AA5" w:rsidRPr="00A40991">
              <w:rPr>
                <w:rFonts w:cstheme="minorHAnsi"/>
                <w:sz w:val="28"/>
                <w:szCs w:val="28"/>
                <w:lang w:val="en-GB"/>
              </w:rPr>
              <w:t xml:space="preserve">omb </w:t>
            </w:r>
            <w:r w:rsidR="000B2BEC" w:rsidRPr="00A40991">
              <w:rPr>
                <w:rFonts w:cstheme="minorHAnsi"/>
                <w:sz w:val="28"/>
                <w:szCs w:val="28"/>
                <w:lang w:val="en-GB"/>
              </w:rPr>
              <w:t xml:space="preserve">– kam, busy </w:t>
            </w:r>
            <w:r w:rsidR="00685E8F" w:rsidRPr="00A40991">
              <w:rPr>
                <w:rFonts w:cstheme="minorHAnsi"/>
                <w:sz w:val="28"/>
                <w:szCs w:val="28"/>
                <w:lang w:val="en-GB"/>
              </w:rPr>
              <w:t>–</w:t>
            </w:r>
            <w:r w:rsidR="000B2BEC" w:rsidRPr="00A40991">
              <w:rPr>
                <w:rFonts w:cstheme="minorHAnsi"/>
                <w:sz w:val="28"/>
                <w:szCs w:val="28"/>
                <w:lang w:val="en-GB"/>
              </w:rPr>
              <w:t xml:space="preserve"> travel</w:t>
            </w:r>
            <w:r w:rsidR="00685E8F" w:rsidRPr="00A40991">
              <w:rPr>
                <w:rFonts w:cstheme="minorHAnsi"/>
                <w:sz w:val="28"/>
                <w:szCs w:val="28"/>
                <w:lang w:val="en-GB"/>
              </w:rPr>
              <w:t xml:space="preserve">, hurry – skynd deg, </w:t>
            </w:r>
            <w:r w:rsidR="00523AD0" w:rsidRPr="00A40991">
              <w:rPr>
                <w:rFonts w:cstheme="minorHAnsi"/>
                <w:sz w:val="28"/>
                <w:szCs w:val="28"/>
                <w:lang w:val="en-GB"/>
              </w:rPr>
              <w:t>once</w:t>
            </w:r>
            <w:r w:rsidRPr="00A40991">
              <w:rPr>
                <w:rFonts w:cstheme="minorHAnsi"/>
                <w:sz w:val="28"/>
                <w:szCs w:val="28"/>
                <w:lang w:val="en-GB"/>
              </w:rPr>
              <w:t xml:space="preserve"> – en gang</w:t>
            </w:r>
          </w:p>
        </w:tc>
      </w:tr>
      <w:tr w:rsidR="007E1CB1" w:rsidRPr="0050516A" w14:paraId="3EA31292" w14:textId="77777777" w:rsidTr="00DD197D">
        <w:tc>
          <w:tcPr>
            <w:tcW w:w="2263" w:type="dxa"/>
            <w:shd w:val="clear" w:color="auto" w:fill="F6C3FF"/>
          </w:tcPr>
          <w:p w14:paraId="53549FD9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Ukas begrep</w:t>
            </w:r>
          </w:p>
        </w:tc>
        <w:tc>
          <w:tcPr>
            <w:tcW w:w="8505" w:type="dxa"/>
          </w:tcPr>
          <w:p w14:paraId="7085232B" w14:textId="5EBDB9BC" w:rsidR="007E1CB1" w:rsidRPr="00A40991" w:rsidRDefault="00F03624" w:rsidP="001702DA">
            <w:pPr>
              <w:rPr>
                <w:rFonts w:cstheme="minorHAnsi"/>
                <w:sz w:val="28"/>
                <w:szCs w:val="28"/>
              </w:rPr>
            </w:pPr>
            <w:r w:rsidRPr="00A40991">
              <w:rPr>
                <w:rFonts w:cstheme="minorHAnsi"/>
                <w:sz w:val="28"/>
                <w:szCs w:val="28"/>
              </w:rPr>
              <w:t>O</w:t>
            </w:r>
            <w:r w:rsidR="006C523A" w:rsidRPr="00A40991">
              <w:rPr>
                <w:rFonts w:cstheme="minorHAnsi"/>
                <w:sz w:val="28"/>
                <w:szCs w:val="28"/>
              </w:rPr>
              <w:t>rdenstall</w:t>
            </w:r>
            <w:r w:rsidRPr="00A40991">
              <w:rPr>
                <w:rFonts w:cstheme="minorHAnsi"/>
                <w:sz w:val="28"/>
                <w:szCs w:val="28"/>
              </w:rPr>
              <w:t xml:space="preserve">, posisjonssystemet, </w:t>
            </w:r>
            <w:r w:rsidR="007D6C46" w:rsidRPr="00A40991">
              <w:rPr>
                <w:rFonts w:cstheme="minorHAnsi"/>
                <w:sz w:val="28"/>
                <w:szCs w:val="28"/>
              </w:rPr>
              <w:t xml:space="preserve">oversiktslesing </w:t>
            </w:r>
            <w:r w:rsidR="00D65EE9" w:rsidRPr="00A40991">
              <w:rPr>
                <w:rFonts w:cstheme="minorHAnsi"/>
                <w:sz w:val="28"/>
                <w:szCs w:val="28"/>
              </w:rPr>
              <w:t>–</w:t>
            </w:r>
            <w:r w:rsidR="007D6C46" w:rsidRPr="00A40991">
              <w:rPr>
                <w:rFonts w:cstheme="minorHAnsi"/>
                <w:sz w:val="28"/>
                <w:szCs w:val="28"/>
              </w:rPr>
              <w:t xml:space="preserve"> </w:t>
            </w:r>
            <w:r w:rsidR="00D65EE9" w:rsidRPr="00A40991">
              <w:rPr>
                <w:rFonts w:cstheme="minorHAnsi"/>
                <w:sz w:val="28"/>
                <w:szCs w:val="28"/>
              </w:rPr>
              <w:t>letelesing - dybdelesing</w:t>
            </w:r>
          </w:p>
        </w:tc>
      </w:tr>
      <w:tr w:rsidR="007E1CB1" w:rsidRPr="006D7C26" w14:paraId="3B01112C" w14:textId="77777777" w:rsidTr="00DD197D">
        <w:tc>
          <w:tcPr>
            <w:tcW w:w="2263" w:type="dxa"/>
            <w:shd w:val="clear" w:color="auto" w:fill="F6C3FF"/>
          </w:tcPr>
          <w:p w14:paraId="110C3EE3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Informasjon</w:t>
            </w:r>
          </w:p>
          <w:p w14:paraId="1DD547C2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</w:p>
          <w:p w14:paraId="1A2EA749" w14:textId="3F641CBB" w:rsidR="007E1CB1" w:rsidRPr="0050516A" w:rsidRDefault="007E1CB1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sz w:val="18"/>
                <w:szCs w:val="18"/>
              </w:rPr>
              <w:t>Skolen: 71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57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58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30</w:t>
            </w:r>
          </w:p>
          <w:p w14:paraId="0AD44BC7" w14:textId="3FF1381C" w:rsidR="007E1CB1" w:rsidRPr="0050516A" w:rsidRDefault="007E1CB1" w:rsidP="001702DA">
            <w:pPr>
              <w:rPr>
                <w:rFonts w:ascii="Comic Sans MS" w:hAnsi="Comic Sans MS"/>
                <w:sz w:val="18"/>
                <w:szCs w:val="18"/>
              </w:rPr>
            </w:pPr>
            <w:r w:rsidRPr="0050516A">
              <w:rPr>
                <w:rFonts w:ascii="Comic Sans MS" w:hAnsi="Comic Sans MS"/>
                <w:sz w:val="18"/>
                <w:szCs w:val="18"/>
              </w:rPr>
              <w:t>Rektor: 71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57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58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32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  <w:t>SFO: 46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84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20</w:t>
            </w:r>
            <w:r w:rsidR="0060735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50516A">
              <w:rPr>
                <w:rFonts w:ascii="Comic Sans MS" w:hAnsi="Comic Sans MS"/>
                <w:sz w:val="18"/>
                <w:szCs w:val="18"/>
              </w:rPr>
              <w:t>92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  <w:t xml:space="preserve">Lærers e-post: </w:t>
            </w:r>
            <w:r w:rsidRPr="0050516A">
              <w:rPr>
                <w:rFonts w:ascii="Comic Sans MS" w:hAnsi="Comic Sans MS"/>
                <w:sz w:val="18"/>
                <w:szCs w:val="18"/>
              </w:rPr>
              <w:br/>
            </w:r>
            <w:r w:rsidR="007108E7" w:rsidRPr="007108E7">
              <w:rPr>
                <w:rFonts w:ascii="Comic Sans MS" w:hAnsi="Comic Sans MS"/>
                <w:sz w:val="18"/>
                <w:szCs w:val="18"/>
              </w:rPr>
              <w:t>gerd.janne.johansen@kristiansund.kommune.no</w:t>
            </w:r>
          </w:p>
          <w:p w14:paraId="0D6BC3DF" w14:textId="77777777" w:rsidR="007E1CB1" w:rsidRPr="0050516A" w:rsidRDefault="007E1CB1" w:rsidP="001702DA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505" w:type="dxa"/>
          </w:tcPr>
          <w:p w14:paraId="6C6585DC" w14:textId="412868EA" w:rsidR="007E1CB1" w:rsidRPr="00037C1B" w:rsidRDefault="00362D03" w:rsidP="001702DA">
            <w:pPr>
              <w:rPr>
                <w:rFonts w:cstheme="minorHAnsi"/>
                <w:sz w:val="28"/>
                <w:szCs w:val="28"/>
              </w:rPr>
            </w:pPr>
            <w:r w:rsidRPr="00037C1B">
              <w:rPr>
                <w:rFonts w:cstheme="minorHAnsi"/>
                <w:sz w:val="28"/>
                <w:szCs w:val="28"/>
              </w:rPr>
              <w:t>Hei alle sammen!</w:t>
            </w:r>
          </w:p>
          <w:p w14:paraId="668FD882" w14:textId="36ABF0BC" w:rsidR="00362D03" w:rsidRPr="00297D20" w:rsidRDefault="009E326C" w:rsidP="001702DA">
            <w:pPr>
              <w:rPr>
                <w:rFonts w:cstheme="minorHAnsi"/>
                <w:sz w:val="28"/>
                <w:szCs w:val="28"/>
              </w:rPr>
            </w:pPr>
            <w:r w:rsidRPr="00297D20">
              <w:rPr>
                <w:rFonts w:cstheme="minorHAnsi"/>
                <w:sz w:val="28"/>
                <w:szCs w:val="28"/>
              </w:rPr>
              <w:t xml:space="preserve">Da er vi godt i gang med </w:t>
            </w:r>
            <w:r w:rsidR="001B2CB6" w:rsidRPr="00297D20">
              <w:rPr>
                <w:rFonts w:cstheme="minorHAnsi"/>
                <w:sz w:val="28"/>
                <w:szCs w:val="28"/>
              </w:rPr>
              <w:t>skole</w:t>
            </w:r>
            <w:r w:rsidR="00A154A4" w:rsidRPr="00297D20">
              <w:rPr>
                <w:rFonts w:cstheme="minorHAnsi"/>
                <w:sz w:val="28"/>
                <w:szCs w:val="28"/>
              </w:rPr>
              <w:t>hverdagen</w:t>
            </w:r>
            <w:r w:rsidRPr="00297D20">
              <w:rPr>
                <w:rFonts w:cstheme="minorHAnsi"/>
                <w:sz w:val="28"/>
                <w:szCs w:val="28"/>
              </w:rPr>
              <w:t xml:space="preserve">. </w:t>
            </w:r>
            <w:r w:rsidR="00121FAF" w:rsidRPr="00297D20">
              <w:rPr>
                <w:rFonts w:cstheme="minorHAnsi"/>
                <w:sz w:val="28"/>
                <w:szCs w:val="28"/>
              </w:rPr>
              <w:t>Elevene begynner så smått og komme inn i</w:t>
            </w:r>
            <w:r w:rsidR="00C1657B" w:rsidRPr="00297D20">
              <w:rPr>
                <w:rFonts w:cstheme="minorHAnsi"/>
                <w:sz w:val="28"/>
                <w:szCs w:val="28"/>
              </w:rPr>
              <w:t xml:space="preserve"> rutiner og</w:t>
            </w:r>
            <w:r w:rsidR="00F97FAB" w:rsidRPr="00297D20">
              <w:rPr>
                <w:rFonts w:cstheme="minorHAnsi"/>
                <w:sz w:val="28"/>
                <w:szCs w:val="28"/>
              </w:rPr>
              <w:t xml:space="preserve"> </w:t>
            </w:r>
            <w:r w:rsidR="003E0FF1" w:rsidRPr="00297D20">
              <w:rPr>
                <w:rFonts w:cstheme="minorHAnsi"/>
                <w:sz w:val="28"/>
                <w:szCs w:val="28"/>
              </w:rPr>
              <w:t>elev</w:t>
            </w:r>
            <w:r w:rsidR="00C1657B" w:rsidRPr="00297D20">
              <w:rPr>
                <w:rFonts w:cstheme="minorHAnsi"/>
                <w:sz w:val="28"/>
                <w:szCs w:val="28"/>
              </w:rPr>
              <w:t>rollen.</w:t>
            </w:r>
          </w:p>
          <w:p w14:paraId="0DCD3918" w14:textId="5AB9A036" w:rsidR="007E1CB1" w:rsidRDefault="00AC64AA" w:rsidP="001702DA">
            <w:pPr>
              <w:rPr>
                <w:rFonts w:cstheme="minorHAnsi"/>
                <w:sz w:val="28"/>
                <w:szCs w:val="28"/>
              </w:rPr>
            </w:pPr>
            <w:r w:rsidRPr="00297D20">
              <w:rPr>
                <w:rFonts w:cstheme="minorHAnsi"/>
                <w:sz w:val="28"/>
                <w:szCs w:val="28"/>
              </w:rPr>
              <w:t>F</w:t>
            </w:r>
            <w:r w:rsidR="00CB370B" w:rsidRPr="00297D20">
              <w:rPr>
                <w:rFonts w:cstheme="minorHAnsi"/>
                <w:sz w:val="28"/>
                <w:szCs w:val="28"/>
              </w:rPr>
              <w:t xml:space="preserve">lere elever har ikke innesko og flere har ikke regntøy på skolen, </w:t>
            </w:r>
            <w:r w:rsidR="001763FE" w:rsidRPr="00297D20">
              <w:rPr>
                <w:rFonts w:cstheme="minorHAnsi"/>
                <w:sz w:val="28"/>
                <w:szCs w:val="28"/>
              </w:rPr>
              <w:t xml:space="preserve">så fint om det blir ordnet </w:t>
            </w:r>
            <w:r w:rsidR="003E0FF1" w:rsidRPr="00297D20">
              <w:rPr>
                <w:rFonts w:cstheme="minorHAnsi"/>
                <w:sz w:val="28"/>
                <w:szCs w:val="28"/>
              </w:rPr>
              <w:t xml:space="preserve">i løpet av </w:t>
            </w:r>
            <w:r w:rsidR="00290132" w:rsidRPr="00297D20">
              <w:rPr>
                <w:rFonts w:cstheme="minorHAnsi"/>
                <w:sz w:val="28"/>
                <w:szCs w:val="28"/>
              </w:rPr>
              <w:t>denne</w:t>
            </w:r>
            <w:r w:rsidR="003E0FF1" w:rsidRPr="00297D20">
              <w:rPr>
                <w:rFonts w:cstheme="minorHAnsi"/>
                <w:sz w:val="28"/>
                <w:szCs w:val="28"/>
              </w:rPr>
              <w:t xml:space="preserve"> uke</w:t>
            </w:r>
            <w:r w:rsidR="00290132" w:rsidRPr="00297D20">
              <w:rPr>
                <w:rFonts w:cstheme="minorHAnsi"/>
                <w:sz w:val="28"/>
                <w:szCs w:val="28"/>
              </w:rPr>
              <w:t>n</w:t>
            </w:r>
            <w:r w:rsidR="003E0FF1" w:rsidRPr="00297D20">
              <w:rPr>
                <w:rFonts w:cstheme="minorHAnsi"/>
                <w:sz w:val="28"/>
                <w:szCs w:val="28"/>
              </w:rPr>
              <w:t>.</w:t>
            </w:r>
          </w:p>
          <w:p w14:paraId="2F829E87" w14:textId="1FDBC860" w:rsidR="00BA5FF3" w:rsidRDefault="002745BA" w:rsidP="001702D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 over leksene</w:t>
            </w:r>
            <w:r w:rsidR="007710A7">
              <w:rPr>
                <w:rFonts w:cstheme="minorHAnsi"/>
                <w:sz w:val="28"/>
                <w:szCs w:val="28"/>
              </w:rPr>
              <w:t>,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7710A7">
              <w:rPr>
                <w:rFonts w:cstheme="minorHAnsi"/>
                <w:sz w:val="28"/>
                <w:szCs w:val="28"/>
              </w:rPr>
              <w:t>at</w:t>
            </w:r>
            <w:r>
              <w:rPr>
                <w:rFonts w:cstheme="minorHAnsi"/>
                <w:sz w:val="28"/>
                <w:szCs w:val="28"/>
              </w:rPr>
              <w:t xml:space="preserve"> de </w:t>
            </w:r>
            <w:r w:rsidR="0058559B">
              <w:rPr>
                <w:rFonts w:cstheme="minorHAnsi"/>
                <w:sz w:val="28"/>
                <w:szCs w:val="28"/>
              </w:rPr>
              <w:t>er ordentlig utført</w:t>
            </w:r>
            <w:r w:rsidR="00A40991">
              <w:rPr>
                <w:rFonts w:cstheme="minorHAnsi"/>
                <w:sz w:val="28"/>
                <w:szCs w:val="28"/>
              </w:rPr>
              <w:t>.  Trenger hjelp fra dere til å øve lese</w:t>
            </w:r>
            <w:r w:rsidR="00622A9E">
              <w:rPr>
                <w:rFonts w:cstheme="minorHAnsi"/>
                <w:sz w:val="28"/>
                <w:szCs w:val="28"/>
              </w:rPr>
              <w:t>-</w:t>
            </w:r>
            <w:r w:rsidR="00A40991">
              <w:rPr>
                <w:rFonts w:cstheme="minorHAnsi"/>
                <w:sz w:val="28"/>
                <w:szCs w:val="28"/>
              </w:rPr>
              <w:t>lekse i norsk og engelsk.</w:t>
            </w:r>
            <w:r w:rsidR="001D04B9">
              <w:rPr>
                <w:rFonts w:cstheme="minorHAnsi"/>
                <w:sz w:val="28"/>
                <w:szCs w:val="28"/>
              </w:rPr>
              <w:t xml:space="preserve"> Snakk med barna om innholdet i tekstene.</w:t>
            </w:r>
            <w:r w:rsidR="0053208F">
              <w:rPr>
                <w:rFonts w:cstheme="minorHAnsi"/>
                <w:sz w:val="28"/>
                <w:szCs w:val="28"/>
              </w:rPr>
              <w:t xml:space="preserve"> På fredag har vi en presentasjonstime, </w:t>
            </w:r>
            <w:r w:rsidR="00046177">
              <w:rPr>
                <w:rFonts w:cstheme="minorHAnsi"/>
                <w:sz w:val="28"/>
                <w:szCs w:val="28"/>
              </w:rPr>
              <w:t>elevene viser og forteller</w:t>
            </w:r>
            <w:r w:rsidR="0054160D">
              <w:rPr>
                <w:rFonts w:cstheme="minorHAnsi"/>
                <w:sz w:val="28"/>
                <w:szCs w:val="28"/>
              </w:rPr>
              <w:t xml:space="preserve">. </w:t>
            </w:r>
          </w:p>
          <w:p w14:paraId="23782EC9" w14:textId="4DCD62F4" w:rsidR="00183509" w:rsidRPr="00814287" w:rsidRDefault="0054160D" w:rsidP="001702D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Minner om at leksehjelp</w:t>
            </w:r>
            <w:r w:rsidR="00026275">
              <w:rPr>
                <w:rFonts w:cstheme="minorHAnsi"/>
                <w:sz w:val="28"/>
                <w:szCs w:val="28"/>
              </w:rPr>
              <w:t>, for de som har meldt seg på</w:t>
            </w:r>
            <w:r>
              <w:rPr>
                <w:rFonts w:cstheme="minorHAnsi"/>
                <w:sz w:val="28"/>
                <w:szCs w:val="28"/>
              </w:rPr>
              <w:t xml:space="preserve"> er kl. 0</w:t>
            </w:r>
            <w:r w:rsidR="00183509">
              <w:rPr>
                <w:rFonts w:cstheme="minorHAnsi"/>
                <w:sz w:val="28"/>
                <w:szCs w:val="28"/>
              </w:rPr>
              <w:t>7.30.</w:t>
            </w:r>
            <w:r w:rsidR="00A551E5">
              <w:rPr>
                <w:rFonts w:cstheme="minorHAnsi"/>
                <w:sz w:val="28"/>
                <w:szCs w:val="28"/>
              </w:rPr>
              <w:t>,</w:t>
            </w:r>
            <w:r w:rsidR="00026275">
              <w:rPr>
                <w:rFonts w:cstheme="minorHAnsi"/>
                <w:sz w:val="28"/>
                <w:szCs w:val="28"/>
              </w:rPr>
              <w:t xml:space="preserve"> med oppstart mandag</w:t>
            </w:r>
            <w:r w:rsidR="00B40D4E">
              <w:rPr>
                <w:rFonts w:cstheme="minorHAnsi"/>
                <w:sz w:val="28"/>
                <w:szCs w:val="28"/>
              </w:rPr>
              <w:t xml:space="preserve"> 24. august. </w:t>
            </w:r>
            <w:r w:rsidR="00380AC0">
              <w:rPr>
                <w:rFonts w:cstheme="minorHAnsi"/>
                <w:sz w:val="28"/>
                <w:szCs w:val="28"/>
              </w:rPr>
              <w:t xml:space="preserve">Onsdag </w:t>
            </w:r>
            <w:r w:rsidR="00581F62">
              <w:rPr>
                <w:rFonts w:cstheme="minorHAnsi"/>
                <w:sz w:val="28"/>
                <w:szCs w:val="28"/>
              </w:rPr>
              <w:t>er det aktivitetsdag for hele skolen</w:t>
            </w:r>
            <w:r w:rsidR="00814287">
              <w:rPr>
                <w:rFonts w:cstheme="minorHAnsi"/>
                <w:sz w:val="28"/>
                <w:szCs w:val="28"/>
              </w:rPr>
              <w:t xml:space="preserve"> i Vanndamman, se ukeplan. </w:t>
            </w:r>
            <w:r w:rsidR="006D7C26" w:rsidRPr="00814287">
              <w:rPr>
                <w:rFonts w:cstheme="minorHAnsi"/>
                <w:sz w:val="28"/>
                <w:szCs w:val="28"/>
              </w:rPr>
              <w:t>Med ønske om en god og lærerik uke.</w:t>
            </w:r>
            <w:r w:rsidR="00380AC0" w:rsidRPr="00814287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A312910" w14:textId="6FA6B69F" w:rsidR="007E1CB1" w:rsidRPr="00814287" w:rsidRDefault="006D7C26" w:rsidP="001702DA">
            <w:pPr>
              <w:rPr>
                <w:rFonts w:cstheme="minorHAnsi"/>
                <w:sz w:val="28"/>
                <w:szCs w:val="28"/>
              </w:rPr>
            </w:pPr>
            <w:r w:rsidRPr="00814287">
              <w:rPr>
                <w:rFonts w:cstheme="minorHAnsi"/>
                <w:sz w:val="28"/>
                <w:szCs w:val="28"/>
              </w:rPr>
              <w:t>Hilsen Gerd Janne</w:t>
            </w:r>
          </w:p>
        </w:tc>
      </w:tr>
    </w:tbl>
    <w:p w14:paraId="1DDF136D" w14:textId="77777777" w:rsidR="007E1CB1" w:rsidRPr="0050516A" w:rsidRDefault="007E1CB1" w:rsidP="007C71DB">
      <w:pPr>
        <w:pStyle w:val="Overskrift2"/>
      </w:pPr>
      <w:r w:rsidRPr="0050516A">
        <w:t>Til samtale og egenvurdering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397"/>
        <w:gridCol w:w="7088"/>
      </w:tblGrid>
      <w:tr w:rsidR="007E1CB1" w:rsidRPr="0050516A" w14:paraId="1CFB93F0" w14:textId="77777777" w:rsidTr="00DD197D">
        <w:tc>
          <w:tcPr>
            <w:tcW w:w="3397" w:type="dxa"/>
            <w:shd w:val="clear" w:color="auto" w:fill="F6C3FF"/>
          </w:tcPr>
          <w:p w14:paraId="11F8F625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Mål i matematikk denne uka</w:t>
            </w:r>
          </w:p>
        </w:tc>
        <w:tc>
          <w:tcPr>
            <w:tcW w:w="7088" w:type="dxa"/>
          </w:tcPr>
          <w:p w14:paraId="554D1FAE" w14:textId="03CB9B08" w:rsidR="007E1CB1" w:rsidRPr="00814287" w:rsidRDefault="00D36A0A" w:rsidP="001702DA">
            <w:pPr>
              <w:rPr>
                <w:rFonts w:cstheme="minorHAnsi"/>
              </w:rPr>
            </w:pPr>
            <w:r w:rsidRPr="00814287">
              <w:rPr>
                <w:rFonts w:cstheme="minorHAnsi"/>
              </w:rPr>
              <w:t xml:space="preserve">Kunne kjenne til begrepet tallsymbol, tilnærmet lik, </w:t>
            </w:r>
            <w:r w:rsidR="000548ED" w:rsidRPr="00814287">
              <w:rPr>
                <w:rFonts w:cstheme="minorHAnsi"/>
              </w:rPr>
              <w:t>avrunding.</w:t>
            </w:r>
            <w:r w:rsidR="0097277A" w:rsidRPr="00814287">
              <w:rPr>
                <w:rFonts w:cstheme="minorHAnsi"/>
              </w:rPr>
              <w:t xml:space="preserve"> Kunne skrive tall i stigende rekkefølge</w:t>
            </w:r>
          </w:p>
          <w:p w14:paraId="1707B01A" w14:textId="7839AAC1" w:rsidR="000548ED" w:rsidRPr="00814287" w:rsidRDefault="000548ED" w:rsidP="001702DA">
            <w:pPr>
              <w:rPr>
                <w:rFonts w:cstheme="minorHAnsi"/>
              </w:rPr>
            </w:pPr>
            <w:r w:rsidRPr="00814287">
              <w:rPr>
                <w:rFonts w:cstheme="minorHAnsi"/>
              </w:rPr>
              <w:t>Kunne</w:t>
            </w:r>
            <w:r w:rsidR="0097277A" w:rsidRPr="00814287">
              <w:rPr>
                <w:rFonts w:cstheme="minorHAnsi"/>
              </w:rPr>
              <w:t xml:space="preserve"> noen strategier for hoderegning.</w:t>
            </w:r>
          </w:p>
        </w:tc>
      </w:tr>
      <w:tr w:rsidR="007E1CB1" w:rsidRPr="0062329B" w14:paraId="39655604" w14:textId="77777777" w:rsidTr="00DD197D">
        <w:tc>
          <w:tcPr>
            <w:tcW w:w="3397" w:type="dxa"/>
            <w:shd w:val="clear" w:color="auto" w:fill="F6C3FF"/>
          </w:tcPr>
          <w:p w14:paraId="7A672464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Mål i norsk denne uka</w:t>
            </w:r>
          </w:p>
        </w:tc>
        <w:tc>
          <w:tcPr>
            <w:tcW w:w="7088" w:type="dxa"/>
          </w:tcPr>
          <w:p w14:paraId="61EC1819" w14:textId="4ADAC337" w:rsidR="007E1CB1" w:rsidRPr="00814287" w:rsidRDefault="00D45829" w:rsidP="001702DA">
            <w:pPr>
              <w:rPr>
                <w:rFonts w:cstheme="minorHAnsi"/>
              </w:rPr>
            </w:pPr>
            <w:r w:rsidRPr="00814287">
              <w:rPr>
                <w:rFonts w:cstheme="minorHAnsi"/>
              </w:rPr>
              <w:t>Kunne noen lesemåter</w:t>
            </w:r>
            <w:r w:rsidR="00D450DA" w:rsidRPr="00814287">
              <w:rPr>
                <w:rFonts w:cstheme="minorHAnsi"/>
              </w:rPr>
              <w:t>. Kunne forklare ord i teksten. Kunne</w:t>
            </w:r>
            <w:r w:rsidR="0062329B" w:rsidRPr="00814287">
              <w:rPr>
                <w:rFonts w:cstheme="minorHAnsi"/>
              </w:rPr>
              <w:t xml:space="preserve"> lese med innlevelse</w:t>
            </w:r>
            <w:r w:rsidR="007F7EBE" w:rsidRPr="00814287">
              <w:rPr>
                <w:rFonts w:cstheme="minorHAnsi"/>
              </w:rPr>
              <w:t xml:space="preserve"> og ta</w:t>
            </w:r>
            <w:r w:rsidR="000B40A3" w:rsidRPr="00814287">
              <w:rPr>
                <w:rFonts w:cstheme="minorHAnsi"/>
              </w:rPr>
              <w:t xml:space="preserve"> kort</w:t>
            </w:r>
            <w:r w:rsidR="007F7EBE" w:rsidRPr="00814287">
              <w:rPr>
                <w:rFonts w:cstheme="minorHAnsi"/>
              </w:rPr>
              <w:t xml:space="preserve"> pause ved komma og punktum</w:t>
            </w:r>
            <w:r w:rsidR="0062329B" w:rsidRPr="00814287">
              <w:rPr>
                <w:rFonts w:cstheme="minorHAnsi"/>
              </w:rPr>
              <w:t>.</w:t>
            </w:r>
          </w:p>
        </w:tc>
      </w:tr>
      <w:tr w:rsidR="007E1CB1" w:rsidRPr="0050516A" w14:paraId="3F297E13" w14:textId="77777777" w:rsidTr="00DD197D">
        <w:tc>
          <w:tcPr>
            <w:tcW w:w="3397" w:type="dxa"/>
            <w:shd w:val="clear" w:color="auto" w:fill="F6C3FF"/>
          </w:tcPr>
          <w:p w14:paraId="7FA1B69C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>Mål i engelsk denne uka</w:t>
            </w:r>
          </w:p>
        </w:tc>
        <w:tc>
          <w:tcPr>
            <w:tcW w:w="7088" w:type="dxa"/>
          </w:tcPr>
          <w:p w14:paraId="79E772BC" w14:textId="7033CCCD" w:rsidR="007E1CB1" w:rsidRPr="00814287" w:rsidRDefault="00604126" w:rsidP="001702DA">
            <w:pPr>
              <w:rPr>
                <w:rFonts w:cstheme="minorHAnsi"/>
              </w:rPr>
            </w:pPr>
            <w:r w:rsidRPr="00814287">
              <w:rPr>
                <w:rFonts w:cstheme="minorHAnsi"/>
              </w:rPr>
              <w:t xml:space="preserve">Kunne </w:t>
            </w:r>
            <w:r w:rsidR="00C418A1" w:rsidRPr="00814287">
              <w:rPr>
                <w:rFonts w:cstheme="minorHAnsi"/>
              </w:rPr>
              <w:t>navn på flere substantiv på engelsk</w:t>
            </w:r>
            <w:r w:rsidR="002F1F78" w:rsidRPr="00814287">
              <w:rPr>
                <w:rFonts w:cstheme="minorHAnsi"/>
              </w:rPr>
              <w:t>.</w:t>
            </w:r>
          </w:p>
        </w:tc>
      </w:tr>
      <w:tr w:rsidR="007E1CB1" w:rsidRPr="0050516A" w14:paraId="562973E3" w14:textId="77777777" w:rsidTr="00DD197D">
        <w:tc>
          <w:tcPr>
            <w:tcW w:w="3397" w:type="dxa"/>
            <w:shd w:val="clear" w:color="auto" w:fill="F6C3FF"/>
          </w:tcPr>
          <w:p w14:paraId="35D66868" w14:textId="77777777" w:rsidR="007E1CB1" w:rsidRPr="0050516A" w:rsidRDefault="007E1CB1" w:rsidP="001702DA">
            <w:pPr>
              <w:rPr>
                <w:rFonts w:ascii="Comic Sans MS" w:hAnsi="Comic Sans MS"/>
              </w:rPr>
            </w:pPr>
            <w:r w:rsidRPr="0050516A">
              <w:rPr>
                <w:rFonts w:ascii="Comic Sans MS" w:hAnsi="Comic Sans MS"/>
              </w:rPr>
              <w:t xml:space="preserve">Sosiale mål denne uka </w:t>
            </w:r>
          </w:p>
        </w:tc>
        <w:tc>
          <w:tcPr>
            <w:tcW w:w="7088" w:type="dxa"/>
          </w:tcPr>
          <w:p w14:paraId="7D703EE3" w14:textId="3FB492C5" w:rsidR="007E1CB1" w:rsidRPr="00B6098D" w:rsidRDefault="00B6098D" w:rsidP="001702DA">
            <w:pPr>
              <w:rPr>
                <w:rFonts w:cstheme="minorHAnsi"/>
                <w:sz w:val="28"/>
                <w:szCs w:val="28"/>
              </w:rPr>
            </w:pPr>
            <w:r w:rsidRPr="00B6098D">
              <w:rPr>
                <w:rFonts w:cstheme="minorHAnsi"/>
                <w:sz w:val="28"/>
                <w:szCs w:val="28"/>
              </w:rPr>
              <w:t>Temaet er vennlighet: Den beste måten å ha en venn på, er å være en.</w:t>
            </w:r>
          </w:p>
        </w:tc>
      </w:tr>
    </w:tbl>
    <w:p w14:paraId="0F4FBB30" w14:textId="77777777" w:rsidR="007E1CB1" w:rsidRPr="0050516A" w:rsidRDefault="007E1CB1" w:rsidP="007E1CB1">
      <w:pPr>
        <w:rPr>
          <w:rFonts w:ascii="Comic Sans MS" w:hAnsi="Comic Sans MS"/>
        </w:rPr>
      </w:pPr>
    </w:p>
    <w:p w14:paraId="27F4D91E" w14:textId="7F29C876" w:rsidR="00AB09A0" w:rsidRPr="0050516A" w:rsidRDefault="00AB09A0" w:rsidP="009B1706">
      <w:pPr>
        <w:rPr>
          <w:rFonts w:ascii="Comic Sans MS" w:hAnsi="Comic Sans MS"/>
        </w:rPr>
      </w:pPr>
    </w:p>
    <w:sectPr w:rsidR="00AB09A0" w:rsidRPr="0050516A" w:rsidSect="00AD1AE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6DB4" w14:textId="77777777" w:rsidR="00E434D2" w:rsidRPr="002B7351" w:rsidRDefault="00E434D2" w:rsidP="00107C20">
      <w:r w:rsidRPr="002B7351">
        <w:separator/>
      </w:r>
    </w:p>
  </w:endnote>
  <w:endnote w:type="continuationSeparator" w:id="0">
    <w:p w14:paraId="7D130FB5" w14:textId="77777777" w:rsidR="00E434D2" w:rsidRPr="002B7351" w:rsidRDefault="00E434D2" w:rsidP="00107C20">
      <w:r w:rsidRPr="002B73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4540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  <w:r w:rsidRPr="002B7351">
      <w:rPr>
        <w:noProof/>
        <w:color w:val="FFFFFF" w:themeColor="background1"/>
        <w:szCs w:val="24"/>
      </w:rPr>
      <w:drawing>
        <wp:anchor distT="0" distB="0" distL="114300" distR="114300" simplePos="0" relativeHeight="251658240" behindDoc="1" locked="0" layoutInCell="1" allowOverlap="1" wp14:anchorId="4D5BC99A" wp14:editId="5551EDFD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84702" cy="1235075"/>
          <wp:effectExtent l="0" t="0" r="0" b="3175"/>
          <wp:wrapNone/>
          <wp:docPr id="4" name="Bild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702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787EF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</w:p>
  <w:p w14:paraId="1F66B3F1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</w:p>
  <w:p w14:paraId="4211EF68" w14:textId="77777777" w:rsidR="0049419E" w:rsidRPr="002B7351" w:rsidRDefault="0049419E" w:rsidP="0049419E">
    <w:pPr>
      <w:pStyle w:val="Bunntekst"/>
      <w:tabs>
        <w:tab w:val="clear" w:pos="4536"/>
        <w:tab w:val="clear" w:pos="9072"/>
        <w:tab w:val="left" w:pos="2627"/>
      </w:tabs>
    </w:pPr>
    <w:r w:rsidRPr="002B7351">
      <w:tab/>
    </w:r>
  </w:p>
  <w:p w14:paraId="451A2DDD" w14:textId="77777777" w:rsidR="0049419E" w:rsidRPr="002B7351" w:rsidRDefault="0049419E" w:rsidP="0049419E">
    <w:pPr>
      <w:pStyle w:val="Bunntekst"/>
    </w:pPr>
  </w:p>
  <w:tbl>
    <w:tblPr>
      <w:tblStyle w:val="Tabellrutenett"/>
      <w:tblW w:w="10270" w:type="dxa"/>
      <w:tblInd w:w="-6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141B4D"/>
      <w:tblLook w:val="0420" w:firstRow="1" w:lastRow="0" w:firstColumn="0" w:lastColumn="0" w:noHBand="0" w:noVBand="1"/>
    </w:tblPr>
    <w:tblGrid>
      <w:gridCol w:w="2987"/>
      <w:gridCol w:w="2266"/>
      <w:gridCol w:w="1343"/>
      <w:gridCol w:w="3674"/>
    </w:tblGrid>
    <w:tr w:rsidR="0049419E" w:rsidRPr="002B7351" w14:paraId="7006E110" w14:textId="77777777" w:rsidTr="00414D5F">
      <w:tc>
        <w:tcPr>
          <w:tcW w:w="2825" w:type="dxa"/>
          <w:shd w:val="clear" w:color="auto" w:fill="141B4D"/>
        </w:tcPr>
        <w:p w14:paraId="185E6342" w14:textId="77777777" w:rsidR="0049419E" w:rsidRPr="002B7351" w:rsidRDefault="0049419E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2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www.kristiansund.kommune.no</w:t>
            </w:r>
          </w:hyperlink>
        </w:p>
      </w:tc>
      <w:tc>
        <w:tcPr>
          <w:tcW w:w="2278" w:type="dxa"/>
          <w:shd w:val="clear" w:color="auto" w:fill="141B4D"/>
        </w:tcPr>
        <w:p w14:paraId="7812AAFF" w14:textId="77777777" w:rsidR="0049419E" w:rsidRPr="002B7351" w:rsidRDefault="00A947F7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r w:rsidRPr="002B7351">
            <w:rPr>
              <w:color w:val="FFFFFF" w:themeColor="background1"/>
              <w:sz w:val="20"/>
              <w:szCs w:val="20"/>
            </w:rPr>
            <w:t>Organisasjonsnummer: NO 991 891 919</w:t>
          </w:r>
        </w:p>
      </w:tc>
      <w:tc>
        <w:tcPr>
          <w:tcW w:w="1701" w:type="dxa"/>
          <w:shd w:val="clear" w:color="auto" w:fill="141B4D"/>
        </w:tcPr>
        <w:p w14:paraId="7F36F889" w14:textId="77777777" w:rsidR="0049419E" w:rsidRPr="002B7351" w:rsidRDefault="00C41F3F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3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Telefon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br/>
              <w:t>71 57 40 00</w:t>
            </w:r>
          </w:hyperlink>
        </w:p>
      </w:tc>
      <w:tc>
        <w:tcPr>
          <w:tcW w:w="3466" w:type="dxa"/>
          <w:shd w:val="clear" w:color="auto" w:fill="141B4D"/>
        </w:tcPr>
        <w:p w14:paraId="7AE9A25E" w14:textId="77777777" w:rsidR="0049419E" w:rsidRPr="002B7351" w:rsidRDefault="0049419E" w:rsidP="0049419E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4" w:history="1">
            <w:r w:rsidRPr="002B7351">
              <w:rPr>
                <w:rStyle w:val="Hyperkobling"/>
                <w:rFonts w:cstheme="minorHAnsi"/>
                <w:color w:val="FFFFFF" w:themeColor="background1"/>
                <w:sz w:val="20"/>
                <w:szCs w:val="20"/>
              </w:rPr>
              <w:t>postmottak@kristiansund.kommune.no</w:t>
            </w:r>
          </w:hyperlink>
        </w:p>
      </w:tc>
    </w:tr>
  </w:tbl>
  <w:p w14:paraId="52F518D3" w14:textId="77777777" w:rsidR="0049419E" w:rsidRPr="002B7351" w:rsidRDefault="0049419E" w:rsidP="0049419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66FC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  <w:r w:rsidRPr="002B7351">
      <w:rPr>
        <w:noProof/>
        <w:color w:val="FFFFFF" w:themeColor="background1"/>
        <w:szCs w:val="24"/>
      </w:rPr>
      <w:drawing>
        <wp:anchor distT="0" distB="0" distL="114300" distR="114300" simplePos="0" relativeHeight="251658241" behindDoc="1" locked="0" layoutInCell="1" allowOverlap="1" wp14:anchorId="3B0AF48D" wp14:editId="2E548C2E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84702" cy="1235075"/>
          <wp:effectExtent l="0" t="0" r="0" b="3175"/>
          <wp:wrapNone/>
          <wp:docPr id="5" name="Bild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702" cy="123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099BCE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</w:p>
  <w:p w14:paraId="38AAE18A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</w:p>
  <w:p w14:paraId="0E9B2B5A" w14:textId="77777777" w:rsidR="009600BF" w:rsidRPr="002B7351" w:rsidRDefault="009600BF" w:rsidP="009600BF">
    <w:pPr>
      <w:pStyle w:val="Bunntekst"/>
      <w:tabs>
        <w:tab w:val="clear" w:pos="4536"/>
        <w:tab w:val="clear" w:pos="9072"/>
        <w:tab w:val="left" w:pos="2627"/>
      </w:tabs>
    </w:pPr>
    <w:r w:rsidRPr="002B7351">
      <w:tab/>
    </w:r>
  </w:p>
  <w:p w14:paraId="71DAC25B" w14:textId="77777777" w:rsidR="009600BF" w:rsidRPr="002B7351" w:rsidRDefault="009600BF" w:rsidP="009600BF">
    <w:pPr>
      <w:pStyle w:val="Bunntekst"/>
    </w:pPr>
  </w:p>
  <w:tbl>
    <w:tblPr>
      <w:tblStyle w:val="Tabellrutenett"/>
      <w:tblW w:w="10270" w:type="dxa"/>
      <w:tblInd w:w="-6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141B4D"/>
      <w:tblLook w:val="0420" w:firstRow="1" w:lastRow="0" w:firstColumn="0" w:lastColumn="0" w:noHBand="0" w:noVBand="1"/>
    </w:tblPr>
    <w:tblGrid>
      <w:gridCol w:w="2987"/>
      <w:gridCol w:w="2266"/>
      <w:gridCol w:w="1343"/>
      <w:gridCol w:w="3674"/>
    </w:tblGrid>
    <w:tr w:rsidR="009600BF" w:rsidRPr="002B7351" w14:paraId="063E19D6" w14:textId="77777777" w:rsidTr="00414D5F">
      <w:tc>
        <w:tcPr>
          <w:tcW w:w="2825" w:type="dxa"/>
          <w:shd w:val="clear" w:color="auto" w:fill="141B4D"/>
        </w:tcPr>
        <w:p w14:paraId="705F12C5" w14:textId="77777777" w:rsidR="009600BF" w:rsidRPr="002B7351" w:rsidRDefault="009600BF" w:rsidP="007E1CB1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2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www.kristiansund.kommune.no</w:t>
            </w:r>
          </w:hyperlink>
        </w:p>
      </w:tc>
      <w:tc>
        <w:tcPr>
          <w:tcW w:w="2278" w:type="dxa"/>
          <w:shd w:val="clear" w:color="auto" w:fill="141B4D"/>
        </w:tcPr>
        <w:p w14:paraId="0A5FF732" w14:textId="77777777" w:rsidR="009600BF" w:rsidRPr="002B7351" w:rsidRDefault="009600BF" w:rsidP="009600BF">
          <w:pPr>
            <w:pStyle w:val="Bunntekst"/>
            <w:rPr>
              <w:color w:val="FFFFFF" w:themeColor="background1"/>
              <w:sz w:val="20"/>
              <w:szCs w:val="20"/>
            </w:rPr>
          </w:pPr>
          <w:r w:rsidRPr="002B7351">
            <w:rPr>
              <w:color w:val="FFFFFF" w:themeColor="background1"/>
              <w:sz w:val="20"/>
              <w:szCs w:val="20"/>
            </w:rPr>
            <w:t>Org</w:t>
          </w:r>
          <w:r w:rsidR="000B38B3" w:rsidRPr="002B7351">
            <w:rPr>
              <w:color w:val="FFFFFF" w:themeColor="background1"/>
              <w:sz w:val="20"/>
              <w:szCs w:val="20"/>
            </w:rPr>
            <w:t>anisasjonsnummer</w:t>
          </w:r>
          <w:r w:rsidRPr="002B7351">
            <w:rPr>
              <w:color w:val="FFFFFF" w:themeColor="background1"/>
              <w:sz w:val="20"/>
              <w:szCs w:val="20"/>
            </w:rPr>
            <w:t>: NO 991 891 919</w:t>
          </w:r>
        </w:p>
      </w:tc>
      <w:tc>
        <w:tcPr>
          <w:tcW w:w="1701" w:type="dxa"/>
          <w:shd w:val="clear" w:color="auto" w:fill="141B4D"/>
        </w:tcPr>
        <w:p w14:paraId="1E9AF4BC" w14:textId="77777777" w:rsidR="009600BF" w:rsidRPr="002B7351" w:rsidRDefault="009600BF" w:rsidP="009600BF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3" w:history="1"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Telefon 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br/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71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57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40</w:t>
            </w:r>
            <w:r w:rsidR="008A2175" w:rsidRPr="002B7351">
              <w:rPr>
                <w:rStyle w:val="Hyperkobling"/>
                <w:color w:val="FFFFFF" w:themeColor="background1"/>
                <w:sz w:val="20"/>
                <w:szCs w:val="20"/>
              </w:rPr>
              <w:t xml:space="preserve"> </w:t>
            </w:r>
            <w:r w:rsidRPr="002B7351">
              <w:rPr>
                <w:rStyle w:val="Hyperkobling"/>
                <w:color w:val="FFFFFF" w:themeColor="background1"/>
                <w:sz w:val="20"/>
                <w:szCs w:val="20"/>
              </w:rPr>
              <w:t>00</w:t>
            </w:r>
          </w:hyperlink>
        </w:p>
      </w:tc>
      <w:tc>
        <w:tcPr>
          <w:tcW w:w="3466" w:type="dxa"/>
          <w:shd w:val="clear" w:color="auto" w:fill="141B4D"/>
        </w:tcPr>
        <w:p w14:paraId="39AB9349" w14:textId="77777777" w:rsidR="009600BF" w:rsidRPr="002B7351" w:rsidRDefault="009600BF" w:rsidP="009600BF">
          <w:pPr>
            <w:pStyle w:val="Bunntekst"/>
            <w:rPr>
              <w:color w:val="FFFFFF" w:themeColor="background1"/>
              <w:sz w:val="20"/>
              <w:szCs w:val="20"/>
            </w:rPr>
          </w:pPr>
          <w:hyperlink r:id="rId4" w:history="1">
            <w:r w:rsidRPr="002B7351">
              <w:rPr>
                <w:rStyle w:val="Hyperkobling"/>
                <w:rFonts w:cstheme="minorHAnsi"/>
                <w:color w:val="FFFFFF" w:themeColor="background1"/>
                <w:sz w:val="20"/>
                <w:szCs w:val="20"/>
              </w:rPr>
              <w:t>postmottak@kristiansund.kommune.no</w:t>
            </w:r>
          </w:hyperlink>
        </w:p>
      </w:tc>
    </w:tr>
  </w:tbl>
  <w:p w14:paraId="1771D0B4" w14:textId="77777777" w:rsidR="009600BF" w:rsidRPr="002B7351" w:rsidRDefault="0096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065B" w14:textId="77777777" w:rsidR="00E434D2" w:rsidRPr="002B7351" w:rsidRDefault="00E434D2" w:rsidP="00107C20">
      <w:r w:rsidRPr="002B7351">
        <w:separator/>
      </w:r>
    </w:p>
  </w:footnote>
  <w:footnote w:type="continuationSeparator" w:id="0">
    <w:p w14:paraId="1F651576" w14:textId="77777777" w:rsidR="00E434D2" w:rsidRPr="002B7351" w:rsidRDefault="00E434D2" w:rsidP="00107C20">
      <w:r w:rsidRPr="002B73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D887" w14:textId="5E98EFB5" w:rsidR="009600BF" w:rsidRPr="002B7351" w:rsidRDefault="007E1CB1" w:rsidP="002C2D9F">
    <w:pPr>
      <w:pStyle w:val="Topptekst"/>
      <w:ind w:left="-1417"/>
    </w:pPr>
    <w:r>
      <w:t xml:space="preserve">                        </w:t>
    </w:r>
    <w:r w:rsidR="00851E13" w:rsidRPr="002B7351">
      <w:rPr>
        <w:noProof/>
      </w:rPr>
      <w:drawing>
        <wp:inline distT="0" distB="0" distL="0" distR="0" wp14:anchorId="172E74F2" wp14:editId="6C4926A0">
          <wp:extent cx="1691640" cy="988695"/>
          <wp:effectExtent l="0" t="0" r="0" b="0"/>
          <wp:docPr id="338" name="Bilde 338" descr="Logo: Kristiansund kommun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" name="Bilde 313" descr="Logo: Kristiansund kommun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979" cy="991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2D9F" w:rsidRPr="002B7351">
      <w:tab/>
    </w:r>
    <w:r w:rsidR="002C2D9F" w:rsidRPr="002B7351">
      <w:tab/>
    </w:r>
    <w:r w:rsidR="002C2D9F" w:rsidRPr="002B7351">
      <w:fldChar w:fldCharType="begin"/>
    </w:r>
    <w:r w:rsidR="002C2D9F" w:rsidRPr="002B7351">
      <w:instrText>PAGE   \* MERGEFORMAT</w:instrText>
    </w:r>
    <w:r w:rsidR="002C2D9F" w:rsidRPr="002B7351">
      <w:fldChar w:fldCharType="separate"/>
    </w:r>
    <w:r w:rsidR="002C2D9F" w:rsidRPr="002B7351">
      <w:t>1</w:t>
    </w:r>
    <w:r w:rsidR="002C2D9F" w:rsidRPr="002B7351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9DC2" w14:textId="6F7DA7B3" w:rsidR="009600BF" w:rsidRPr="002B7351" w:rsidRDefault="0050516A" w:rsidP="0050516A">
    <w:pPr>
      <w:pStyle w:val="Topptekst"/>
      <w:tabs>
        <w:tab w:val="clear" w:pos="4536"/>
        <w:tab w:val="clear" w:pos="9072"/>
        <w:tab w:val="left" w:pos="4995"/>
      </w:tabs>
      <w:ind w:left="-1417"/>
    </w:pPr>
    <w:r>
      <w:t xml:space="preserve">                  </w:t>
    </w:r>
    <w:r w:rsidR="002C2D9F" w:rsidRPr="002B7351">
      <w:rPr>
        <w:noProof/>
      </w:rPr>
      <w:drawing>
        <wp:inline distT="0" distB="0" distL="0" distR="0" wp14:anchorId="4323E2F8" wp14:editId="52C718B0">
          <wp:extent cx="1691640" cy="988695"/>
          <wp:effectExtent l="0" t="0" r="0" b="0"/>
          <wp:docPr id="6" name="Bilde 6" descr="Logo: Kristiansund kommun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" name="Bilde 313" descr="Logo: Kristiansund kommun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979" cy="991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B1"/>
    <w:rsid w:val="000162A8"/>
    <w:rsid w:val="00023B7B"/>
    <w:rsid w:val="00026275"/>
    <w:rsid w:val="00037C1B"/>
    <w:rsid w:val="00040D63"/>
    <w:rsid w:val="00046177"/>
    <w:rsid w:val="00053CA3"/>
    <w:rsid w:val="000548ED"/>
    <w:rsid w:val="000612BE"/>
    <w:rsid w:val="000613C9"/>
    <w:rsid w:val="00066F5A"/>
    <w:rsid w:val="00073413"/>
    <w:rsid w:val="00095DF4"/>
    <w:rsid w:val="000B0DFA"/>
    <w:rsid w:val="000B223B"/>
    <w:rsid w:val="000B2BEC"/>
    <w:rsid w:val="000B38B3"/>
    <w:rsid w:val="000B3D87"/>
    <w:rsid w:val="000B40A3"/>
    <w:rsid w:val="000C05FA"/>
    <w:rsid w:val="000D4AB9"/>
    <w:rsid w:val="000D734D"/>
    <w:rsid w:val="000E0598"/>
    <w:rsid w:val="000E36DD"/>
    <w:rsid w:val="000E7F25"/>
    <w:rsid w:val="000F16AF"/>
    <w:rsid w:val="000F7606"/>
    <w:rsid w:val="0010535D"/>
    <w:rsid w:val="00107C20"/>
    <w:rsid w:val="00121FAF"/>
    <w:rsid w:val="00122789"/>
    <w:rsid w:val="001246AF"/>
    <w:rsid w:val="001255BF"/>
    <w:rsid w:val="001371CF"/>
    <w:rsid w:val="00137D25"/>
    <w:rsid w:val="00144AA5"/>
    <w:rsid w:val="00146260"/>
    <w:rsid w:val="00171D5A"/>
    <w:rsid w:val="001763FE"/>
    <w:rsid w:val="00180F94"/>
    <w:rsid w:val="00183509"/>
    <w:rsid w:val="00186F55"/>
    <w:rsid w:val="00192CCE"/>
    <w:rsid w:val="001A5D05"/>
    <w:rsid w:val="001B2CB6"/>
    <w:rsid w:val="001B6370"/>
    <w:rsid w:val="001B7DC0"/>
    <w:rsid w:val="001C5004"/>
    <w:rsid w:val="001D04B9"/>
    <w:rsid w:val="001D1BFE"/>
    <w:rsid w:val="001D4B1E"/>
    <w:rsid w:val="001E259A"/>
    <w:rsid w:val="001E5887"/>
    <w:rsid w:val="001F3C73"/>
    <w:rsid w:val="002003C5"/>
    <w:rsid w:val="002004B3"/>
    <w:rsid w:val="00207CE8"/>
    <w:rsid w:val="00210869"/>
    <w:rsid w:val="002235A3"/>
    <w:rsid w:val="00226A78"/>
    <w:rsid w:val="0025368C"/>
    <w:rsid w:val="002602CB"/>
    <w:rsid w:val="0026106A"/>
    <w:rsid w:val="002745BA"/>
    <w:rsid w:val="0027617A"/>
    <w:rsid w:val="00282686"/>
    <w:rsid w:val="002870CC"/>
    <w:rsid w:val="00290132"/>
    <w:rsid w:val="002966EF"/>
    <w:rsid w:val="00297D20"/>
    <w:rsid w:val="002A3CBD"/>
    <w:rsid w:val="002A3CCB"/>
    <w:rsid w:val="002B7351"/>
    <w:rsid w:val="002C2D9F"/>
    <w:rsid w:val="002C6535"/>
    <w:rsid w:val="002F1F78"/>
    <w:rsid w:val="003019DE"/>
    <w:rsid w:val="00314BD8"/>
    <w:rsid w:val="003247D4"/>
    <w:rsid w:val="0032685D"/>
    <w:rsid w:val="00330327"/>
    <w:rsid w:val="003305EC"/>
    <w:rsid w:val="00334047"/>
    <w:rsid w:val="00334B19"/>
    <w:rsid w:val="00337DDA"/>
    <w:rsid w:val="003400FC"/>
    <w:rsid w:val="00342A8E"/>
    <w:rsid w:val="00350F6D"/>
    <w:rsid w:val="00362D03"/>
    <w:rsid w:val="00374381"/>
    <w:rsid w:val="00374B2D"/>
    <w:rsid w:val="00380AC0"/>
    <w:rsid w:val="003819C5"/>
    <w:rsid w:val="00387053"/>
    <w:rsid w:val="00395271"/>
    <w:rsid w:val="00395FA4"/>
    <w:rsid w:val="003A5D47"/>
    <w:rsid w:val="003A5EE7"/>
    <w:rsid w:val="003B0977"/>
    <w:rsid w:val="003B5D3E"/>
    <w:rsid w:val="003B6BE5"/>
    <w:rsid w:val="003C73DD"/>
    <w:rsid w:val="003E0FF1"/>
    <w:rsid w:val="003E616E"/>
    <w:rsid w:val="004035AE"/>
    <w:rsid w:val="00405A88"/>
    <w:rsid w:val="004129BD"/>
    <w:rsid w:val="00413020"/>
    <w:rsid w:val="00414D5F"/>
    <w:rsid w:val="00415839"/>
    <w:rsid w:val="00417B34"/>
    <w:rsid w:val="004356F9"/>
    <w:rsid w:val="0045177E"/>
    <w:rsid w:val="00455BFC"/>
    <w:rsid w:val="00463927"/>
    <w:rsid w:val="00482864"/>
    <w:rsid w:val="0049419E"/>
    <w:rsid w:val="004945E4"/>
    <w:rsid w:val="004B53A7"/>
    <w:rsid w:val="004D043E"/>
    <w:rsid w:val="004D283A"/>
    <w:rsid w:val="0050516A"/>
    <w:rsid w:val="005160DD"/>
    <w:rsid w:val="005161AE"/>
    <w:rsid w:val="00523AD0"/>
    <w:rsid w:val="005240DB"/>
    <w:rsid w:val="00526FDF"/>
    <w:rsid w:val="0053208F"/>
    <w:rsid w:val="00534DD1"/>
    <w:rsid w:val="0054160D"/>
    <w:rsid w:val="00557A43"/>
    <w:rsid w:val="00573DDD"/>
    <w:rsid w:val="005777E6"/>
    <w:rsid w:val="00581F62"/>
    <w:rsid w:val="0058559B"/>
    <w:rsid w:val="00587E40"/>
    <w:rsid w:val="005A459F"/>
    <w:rsid w:val="00602DC4"/>
    <w:rsid w:val="00604126"/>
    <w:rsid w:val="00604F23"/>
    <w:rsid w:val="006050EC"/>
    <w:rsid w:val="0060735D"/>
    <w:rsid w:val="00617331"/>
    <w:rsid w:val="006178A0"/>
    <w:rsid w:val="00622A9E"/>
    <w:rsid w:val="0062329B"/>
    <w:rsid w:val="006248A3"/>
    <w:rsid w:val="00633A80"/>
    <w:rsid w:val="00634263"/>
    <w:rsid w:val="006346D6"/>
    <w:rsid w:val="00637A78"/>
    <w:rsid w:val="00655CA7"/>
    <w:rsid w:val="006563E4"/>
    <w:rsid w:val="00660297"/>
    <w:rsid w:val="00664A48"/>
    <w:rsid w:val="00666EE5"/>
    <w:rsid w:val="0067372F"/>
    <w:rsid w:val="00685BCA"/>
    <w:rsid w:val="00685E8F"/>
    <w:rsid w:val="006914A9"/>
    <w:rsid w:val="006A19A8"/>
    <w:rsid w:val="006B2E7D"/>
    <w:rsid w:val="006B4F65"/>
    <w:rsid w:val="006C448B"/>
    <w:rsid w:val="006C523A"/>
    <w:rsid w:val="006D4690"/>
    <w:rsid w:val="006D5F58"/>
    <w:rsid w:val="006D7C26"/>
    <w:rsid w:val="007108E7"/>
    <w:rsid w:val="007143CC"/>
    <w:rsid w:val="00730C2B"/>
    <w:rsid w:val="00735B13"/>
    <w:rsid w:val="00752978"/>
    <w:rsid w:val="00770018"/>
    <w:rsid w:val="007710A7"/>
    <w:rsid w:val="00772250"/>
    <w:rsid w:val="007971D0"/>
    <w:rsid w:val="007A060F"/>
    <w:rsid w:val="007C71DB"/>
    <w:rsid w:val="007D6C46"/>
    <w:rsid w:val="007E1CB1"/>
    <w:rsid w:val="007E4A88"/>
    <w:rsid w:val="007E53BE"/>
    <w:rsid w:val="007F5C00"/>
    <w:rsid w:val="007F7EBE"/>
    <w:rsid w:val="008021B3"/>
    <w:rsid w:val="008114CB"/>
    <w:rsid w:val="00814287"/>
    <w:rsid w:val="00814E64"/>
    <w:rsid w:val="00823D4E"/>
    <w:rsid w:val="00830ECA"/>
    <w:rsid w:val="0084314A"/>
    <w:rsid w:val="00846D15"/>
    <w:rsid w:val="00851E13"/>
    <w:rsid w:val="00857CDE"/>
    <w:rsid w:val="008603A4"/>
    <w:rsid w:val="00863188"/>
    <w:rsid w:val="00864595"/>
    <w:rsid w:val="00864815"/>
    <w:rsid w:val="00870D73"/>
    <w:rsid w:val="00876434"/>
    <w:rsid w:val="00883FE0"/>
    <w:rsid w:val="00896ED3"/>
    <w:rsid w:val="008A2175"/>
    <w:rsid w:val="008C0788"/>
    <w:rsid w:val="008C57F3"/>
    <w:rsid w:val="008D5D4C"/>
    <w:rsid w:val="00902D35"/>
    <w:rsid w:val="0092076A"/>
    <w:rsid w:val="0093096E"/>
    <w:rsid w:val="00953CF1"/>
    <w:rsid w:val="00956B12"/>
    <w:rsid w:val="009600BF"/>
    <w:rsid w:val="0097277A"/>
    <w:rsid w:val="009820E8"/>
    <w:rsid w:val="009874AF"/>
    <w:rsid w:val="009A0317"/>
    <w:rsid w:val="009A7F72"/>
    <w:rsid w:val="009B1706"/>
    <w:rsid w:val="009B4F7F"/>
    <w:rsid w:val="009D48C8"/>
    <w:rsid w:val="009D6B68"/>
    <w:rsid w:val="009D738D"/>
    <w:rsid w:val="009E326C"/>
    <w:rsid w:val="00A05913"/>
    <w:rsid w:val="00A06D87"/>
    <w:rsid w:val="00A13422"/>
    <w:rsid w:val="00A154A4"/>
    <w:rsid w:val="00A15DBA"/>
    <w:rsid w:val="00A215CD"/>
    <w:rsid w:val="00A25677"/>
    <w:rsid w:val="00A3234C"/>
    <w:rsid w:val="00A40991"/>
    <w:rsid w:val="00A45DF2"/>
    <w:rsid w:val="00A551E5"/>
    <w:rsid w:val="00A73000"/>
    <w:rsid w:val="00A75F0D"/>
    <w:rsid w:val="00A947F7"/>
    <w:rsid w:val="00A94A7C"/>
    <w:rsid w:val="00A96288"/>
    <w:rsid w:val="00AB0232"/>
    <w:rsid w:val="00AB09A0"/>
    <w:rsid w:val="00AB0B5B"/>
    <w:rsid w:val="00AB6885"/>
    <w:rsid w:val="00AC64AA"/>
    <w:rsid w:val="00AD1AE5"/>
    <w:rsid w:val="00AE5EC0"/>
    <w:rsid w:val="00AF1D34"/>
    <w:rsid w:val="00AF411B"/>
    <w:rsid w:val="00AF6BF6"/>
    <w:rsid w:val="00B05D9C"/>
    <w:rsid w:val="00B10FA2"/>
    <w:rsid w:val="00B202FE"/>
    <w:rsid w:val="00B207E3"/>
    <w:rsid w:val="00B210AD"/>
    <w:rsid w:val="00B370E3"/>
    <w:rsid w:val="00B40D4E"/>
    <w:rsid w:val="00B417F2"/>
    <w:rsid w:val="00B45A7C"/>
    <w:rsid w:val="00B6098D"/>
    <w:rsid w:val="00B762B1"/>
    <w:rsid w:val="00B80090"/>
    <w:rsid w:val="00B804C9"/>
    <w:rsid w:val="00B81CCA"/>
    <w:rsid w:val="00B922F8"/>
    <w:rsid w:val="00B96395"/>
    <w:rsid w:val="00BA5832"/>
    <w:rsid w:val="00BA5FF3"/>
    <w:rsid w:val="00BA743C"/>
    <w:rsid w:val="00BB1F50"/>
    <w:rsid w:val="00BB78EE"/>
    <w:rsid w:val="00BD2AD5"/>
    <w:rsid w:val="00BE6F30"/>
    <w:rsid w:val="00BE6F3F"/>
    <w:rsid w:val="00BE7860"/>
    <w:rsid w:val="00BF3F66"/>
    <w:rsid w:val="00BF732E"/>
    <w:rsid w:val="00C1657B"/>
    <w:rsid w:val="00C3505A"/>
    <w:rsid w:val="00C418A1"/>
    <w:rsid w:val="00C41F3F"/>
    <w:rsid w:val="00C64520"/>
    <w:rsid w:val="00C7440A"/>
    <w:rsid w:val="00C75B89"/>
    <w:rsid w:val="00C7780D"/>
    <w:rsid w:val="00C96759"/>
    <w:rsid w:val="00C97FFC"/>
    <w:rsid w:val="00CB370B"/>
    <w:rsid w:val="00CB5EC8"/>
    <w:rsid w:val="00CB75DF"/>
    <w:rsid w:val="00CF1448"/>
    <w:rsid w:val="00CF3CD5"/>
    <w:rsid w:val="00CF6BF1"/>
    <w:rsid w:val="00D01F1D"/>
    <w:rsid w:val="00D05F5B"/>
    <w:rsid w:val="00D21B85"/>
    <w:rsid w:val="00D368F5"/>
    <w:rsid w:val="00D36A0A"/>
    <w:rsid w:val="00D450DA"/>
    <w:rsid w:val="00D45829"/>
    <w:rsid w:val="00D46545"/>
    <w:rsid w:val="00D477D6"/>
    <w:rsid w:val="00D65EE9"/>
    <w:rsid w:val="00D7651E"/>
    <w:rsid w:val="00D82285"/>
    <w:rsid w:val="00DA1E7A"/>
    <w:rsid w:val="00DA2177"/>
    <w:rsid w:val="00DA2F93"/>
    <w:rsid w:val="00DB4961"/>
    <w:rsid w:val="00DB58A1"/>
    <w:rsid w:val="00DD197D"/>
    <w:rsid w:val="00DD236F"/>
    <w:rsid w:val="00DD663F"/>
    <w:rsid w:val="00DD6EF7"/>
    <w:rsid w:val="00DE2D7D"/>
    <w:rsid w:val="00DF7B25"/>
    <w:rsid w:val="00E07C52"/>
    <w:rsid w:val="00E20A4B"/>
    <w:rsid w:val="00E30286"/>
    <w:rsid w:val="00E33859"/>
    <w:rsid w:val="00E434D2"/>
    <w:rsid w:val="00E4420F"/>
    <w:rsid w:val="00E46F56"/>
    <w:rsid w:val="00E7046F"/>
    <w:rsid w:val="00E777A6"/>
    <w:rsid w:val="00E823E2"/>
    <w:rsid w:val="00E83EF9"/>
    <w:rsid w:val="00E84CD6"/>
    <w:rsid w:val="00E86059"/>
    <w:rsid w:val="00EB531B"/>
    <w:rsid w:val="00EB5726"/>
    <w:rsid w:val="00ED3526"/>
    <w:rsid w:val="00ED3F92"/>
    <w:rsid w:val="00ED60C1"/>
    <w:rsid w:val="00EE1085"/>
    <w:rsid w:val="00EE44D8"/>
    <w:rsid w:val="00EE6F1B"/>
    <w:rsid w:val="00EF7F0E"/>
    <w:rsid w:val="00F01A6E"/>
    <w:rsid w:val="00F03624"/>
    <w:rsid w:val="00F3431F"/>
    <w:rsid w:val="00F43648"/>
    <w:rsid w:val="00F549AD"/>
    <w:rsid w:val="00F70BE7"/>
    <w:rsid w:val="00F76DEC"/>
    <w:rsid w:val="00F81DDF"/>
    <w:rsid w:val="00F85BA1"/>
    <w:rsid w:val="00F90B16"/>
    <w:rsid w:val="00F9222D"/>
    <w:rsid w:val="00F97FAB"/>
    <w:rsid w:val="00FA1DAC"/>
    <w:rsid w:val="00FA554A"/>
    <w:rsid w:val="00FD0B41"/>
    <w:rsid w:val="00FD4373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879A4"/>
  <w15:chartTrackingRefBased/>
  <w15:docId w15:val="{48DBBC86-5F95-4E5A-AA01-2ED9CE90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Verdan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51E"/>
    <w:pPr>
      <w:spacing w:line="278" w:lineRule="auto"/>
    </w:pPr>
    <w:rPr>
      <w:rFonts w:eastAsiaTheme="minorHAnsi"/>
      <w:kern w:val="2"/>
      <w:sz w:val="24"/>
      <w:szCs w:val="24"/>
      <w14:ligatures w14:val="standardContextual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3B6BE5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="Aptos" w:eastAsia="Times New Roman" w:hAnsi="Aptos" w:cs="Times New Roman"/>
      <w:b/>
      <w:kern w:val="0"/>
      <w:sz w:val="40"/>
      <w:szCs w:val="32"/>
      <w14:ligatures w14:val="none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Aptos" w:eastAsia="Times New Roman" w:hAnsi="Aptos" w:cs="Times New Roman"/>
      <w:b/>
      <w:kern w:val="0"/>
      <w:sz w:val="36"/>
      <w:szCs w:val="26"/>
      <w14:ligatures w14:val="none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Aptos" w:eastAsia="Times New Roman" w:hAnsi="Aptos" w:cs="Times New Roman"/>
      <w:b/>
      <w:kern w:val="0"/>
      <w:sz w:val="32"/>
      <w14:ligatures w14:val="none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="Aptos" w:eastAsia="Times New Roman" w:hAnsi="Aptos" w:cs="Times New Roman"/>
      <w:b/>
      <w:iCs/>
      <w:kern w:val="0"/>
      <w:sz w:val="28"/>
      <w:szCs w:val="22"/>
      <w14:ligatures w14:val="none"/>
    </w:rPr>
  </w:style>
  <w:style w:type="paragraph" w:styleId="Overskrift5">
    <w:name w:val="heading 5"/>
    <w:basedOn w:val="Normal"/>
    <w:next w:val="Normal"/>
    <w:link w:val="Overskrift5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="Aptos" w:eastAsia="Times New Roman" w:hAnsi="Aptos" w:cs="Times New Roman"/>
      <w:b/>
      <w:kern w:val="0"/>
      <w:sz w:val="26"/>
      <w:szCs w:val="22"/>
      <w14:ligatures w14:val="none"/>
    </w:rPr>
  </w:style>
  <w:style w:type="paragraph" w:styleId="Overskrift6">
    <w:name w:val="heading 6"/>
    <w:basedOn w:val="Normal"/>
    <w:next w:val="Normal"/>
    <w:link w:val="Overskrift6Tegn"/>
    <w:autoRedefine/>
    <w:uiPriority w:val="9"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Aptos" w:eastAsia="Times New Roman" w:hAnsi="Aptos" w:cs="Times New Roman"/>
      <w:b/>
      <w:kern w:val="0"/>
      <w:szCs w:val="22"/>
      <w14:ligatures w14:val="none"/>
    </w:rPr>
  </w:style>
  <w:style w:type="paragraph" w:styleId="Overskrift7">
    <w:name w:val="heading 7"/>
    <w:basedOn w:val="Normal"/>
    <w:next w:val="Normal"/>
    <w:link w:val="Overskrift7Tegn"/>
    <w:autoRedefine/>
    <w:uiPriority w:val="9"/>
    <w:semiHidden/>
    <w:unhideWhenUsed/>
    <w:qFormat/>
    <w:rsid w:val="00AB09A0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Aptos" w:eastAsiaTheme="majorEastAsia" w:hAnsi="Aptos" w:cstheme="majorBidi"/>
      <w:b/>
      <w:iCs/>
      <w:kern w:val="0"/>
      <w:szCs w:val="2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07C2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ptos" w:eastAsia="Verdana" w:hAnsi="Aptos" w:cs="Verdana"/>
      <w:kern w:val="0"/>
      <w:szCs w:val="22"/>
      <w14:ligatures w14:val="none"/>
    </w:rPr>
  </w:style>
  <w:style w:type="character" w:customStyle="1" w:styleId="TopptekstTegn">
    <w:name w:val="Topptekst Tegn"/>
    <w:basedOn w:val="Standardskriftforavsnitt"/>
    <w:link w:val="Topptekst"/>
    <w:uiPriority w:val="99"/>
    <w:rsid w:val="00107C20"/>
    <w:rPr>
      <w:rFonts w:cs="Verdana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07C20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ptos" w:eastAsia="Verdana" w:hAnsi="Aptos" w:cs="Verdana"/>
      <w:kern w:val="0"/>
      <w:szCs w:val="22"/>
      <w14:ligatures w14:val="none"/>
    </w:rPr>
  </w:style>
  <w:style w:type="character" w:customStyle="1" w:styleId="BunntekstTegn">
    <w:name w:val="Bunntekst Tegn"/>
    <w:basedOn w:val="Standardskriftforavsnitt"/>
    <w:link w:val="Bunntekst"/>
    <w:uiPriority w:val="99"/>
    <w:rsid w:val="00107C20"/>
    <w:rPr>
      <w:rFonts w:cs="Verdana"/>
      <w:sz w:val="24"/>
    </w:rPr>
  </w:style>
  <w:style w:type="character" w:styleId="Hyperkobling">
    <w:name w:val="Hyperlink"/>
    <w:basedOn w:val="Standardskriftforavsnitt"/>
    <w:uiPriority w:val="99"/>
    <w:unhideWhenUsed/>
    <w:rsid w:val="0049419E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49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B6BE5"/>
    <w:rPr>
      <w:rFonts w:ascii="Aptos" w:eastAsia="Times New Roman" w:hAnsi="Aptos" w:cs="Times New Roman"/>
      <w:b/>
      <w:sz w:val="4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09A0"/>
    <w:rPr>
      <w:rFonts w:ascii="Aptos" w:eastAsia="Times New Roman" w:hAnsi="Aptos" w:cs="Times New Roman"/>
      <w:b/>
      <w:sz w:val="3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09A0"/>
    <w:rPr>
      <w:rFonts w:ascii="Aptos" w:eastAsia="Times New Roman" w:hAnsi="Aptos" w:cs="Times New Roman"/>
      <w:b/>
      <w:sz w:val="32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B09A0"/>
    <w:rPr>
      <w:rFonts w:ascii="Aptos" w:eastAsia="Times New Roman" w:hAnsi="Aptos" w:cs="Times New Roman"/>
      <w:b/>
      <w:iCs/>
      <w:sz w:val="28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B09A0"/>
    <w:rPr>
      <w:rFonts w:ascii="Aptos" w:eastAsia="Times New Roman" w:hAnsi="Aptos" w:cs="Times New Roman"/>
      <w:b/>
      <w:sz w:val="26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AB09A0"/>
    <w:rPr>
      <w:rFonts w:ascii="Aptos" w:eastAsia="Times New Roman" w:hAnsi="Aptos" w:cs="Times New Roman"/>
      <w:b/>
      <w:sz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B09A0"/>
    <w:rPr>
      <w:rFonts w:ascii="Aptos" w:eastAsiaTheme="majorEastAsia" w:hAnsi="Aptos" w:cstheme="majorBidi"/>
      <w:b/>
      <w:iCs/>
      <w:sz w:val="24"/>
    </w:rPr>
  </w:style>
  <w:style w:type="character" w:styleId="Plassholdertekst">
    <w:name w:val="Placeholder Text"/>
    <w:basedOn w:val="Standardskriftforavsnitt"/>
    <w:uiPriority w:val="99"/>
    <w:semiHidden/>
    <w:rsid w:val="008021B3"/>
    <w:rPr>
      <w:color w:val="808080"/>
    </w:rPr>
  </w:style>
  <w:style w:type="character" w:styleId="Fulgthyperkobling">
    <w:name w:val="FollowedHyperlink"/>
    <w:basedOn w:val="Standardskriftforavsnitt"/>
    <w:uiPriority w:val="99"/>
    <w:semiHidden/>
    <w:unhideWhenUsed/>
    <w:rsid w:val="00095D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xhere.com/no/photo/488108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71574000" TargetMode="External"/><Relationship Id="rId2" Type="http://schemas.openxmlformats.org/officeDocument/2006/relationships/hyperlink" Target="http://www.kristiansund.kommune.no" TargetMode="External"/><Relationship Id="rId1" Type="http://schemas.openxmlformats.org/officeDocument/2006/relationships/image" Target="media/image5.png"/><Relationship Id="rId4" Type="http://schemas.openxmlformats.org/officeDocument/2006/relationships/hyperlink" Target="mailto:postmottak@kristiansund.kommune.n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tel:71574000" TargetMode="External"/><Relationship Id="rId2" Type="http://schemas.openxmlformats.org/officeDocument/2006/relationships/hyperlink" Target="http://www.kristiansund.kommune.no" TargetMode="External"/><Relationship Id="rId1" Type="http://schemas.openxmlformats.org/officeDocument/2006/relationships/image" Target="media/image5.png"/><Relationship Id="rId4" Type="http://schemas.openxmlformats.org/officeDocument/2006/relationships/hyperlink" Target="mailto:postmottak@kristiansund.kommu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ktorkide.sharepoint.com/sites/felles/Kristiansund%20kommune%20maler/Standard%20dokument%20bl&#229;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35be3-382e-4c6b-98f4-cddc29072e40">
      <Terms xmlns="http://schemas.microsoft.com/office/infopath/2007/PartnerControls"/>
    </lcf76f155ced4ddcb4097134ff3c332f>
    <TaxCatchAll xmlns="45f12bd3-3987-41e7-99b7-1d6d213403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026E8DFC9B854AB0630C9DAE5BC863" ma:contentTypeVersion="18" ma:contentTypeDescription="Opprett et nytt dokument." ma:contentTypeScope="" ma:versionID="ab21d6f6369ecc93246b36266709c116">
  <xsd:schema xmlns:xsd="http://www.w3.org/2001/XMLSchema" xmlns:xs="http://www.w3.org/2001/XMLSchema" xmlns:p="http://schemas.microsoft.com/office/2006/metadata/properties" xmlns:ns2="23c35be3-382e-4c6b-98f4-cddc29072e40" xmlns:ns3="45f12bd3-3987-41e7-99b7-1d6d21340338" targetNamespace="http://schemas.microsoft.com/office/2006/metadata/properties" ma:root="true" ma:fieldsID="068e71e6ed9419e612c5d3877b404f67" ns2:_="" ns3:_="">
    <xsd:import namespace="23c35be3-382e-4c6b-98f4-cddc29072e40"/>
    <xsd:import namespace="45f12bd3-3987-41e7-99b7-1d6d21340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35be3-382e-4c6b-98f4-cddc29072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5938ce26-fe76-418a-b4e5-423117485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2bd3-3987-41e7-99b7-1d6d21340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43d8d5-368e-4e2c-8c6a-1823c1eb20eb}" ma:internalName="TaxCatchAll" ma:showField="CatchAllData" ma:web="45f12bd3-3987-41e7-99b7-1d6d21340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D5EAF-E56F-4895-A698-148FA982A414}">
  <ds:schemaRefs>
    <ds:schemaRef ds:uri="http://schemas.microsoft.com/office/2006/metadata/properties"/>
    <ds:schemaRef ds:uri="http://schemas.microsoft.com/office/infopath/2007/PartnerControls"/>
    <ds:schemaRef ds:uri="23c35be3-382e-4c6b-98f4-cddc29072e40"/>
    <ds:schemaRef ds:uri="45f12bd3-3987-41e7-99b7-1d6d21340338"/>
  </ds:schemaRefs>
</ds:datastoreItem>
</file>

<file path=customXml/itemProps2.xml><?xml version="1.0" encoding="utf-8"?>
<ds:datastoreItem xmlns:ds="http://schemas.openxmlformats.org/officeDocument/2006/customXml" ds:itemID="{3E64FBF1-42EC-4CD6-9110-925963598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35be3-382e-4c6b-98f4-cddc29072e40"/>
    <ds:schemaRef ds:uri="45f12bd3-3987-41e7-99b7-1d6d21340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3B8EAE-2ABD-48A7-820A-C85C66B410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01B40A-43BA-4834-9995-65EDDE3DF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Standard%20dokument%20blå</Template>
  <TotalTime>1529</TotalTime>
  <Pages>4</Pages>
  <Words>741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Hovedoverskrift på dokumentet</vt:lpstr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Hovedoverskrift på dokumentet</dc:title>
  <dc:subject/>
  <dc:creator>Trond Hjelseth</dc:creator>
  <cp:keywords/>
  <dc:description/>
  <cp:lastModifiedBy>Gerd Janne Johansen</cp:lastModifiedBy>
  <cp:revision>254</cp:revision>
  <cp:lastPrinted>2026-08-21T11:44:00Z</cp:lastPrinted>
  <dcterms:created xsi:type="dcterms:W3CDTF">2025-06-03T13:05:00Z</dcterms:created>
  <dcterms:modified xsi:type="dcterms:W3CDTF">2026-08-21T16:52:00Z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0x0101005D026E8DFC9B854AB0630C9DAE5BC863</vt:lpwstr>
  </property>
  <property fmtid="{D5CDD505-2E9C-101B-9397-08002B2CF9AE}" pid="3" name="MediaServiceImageTags">
    <vt:lpwstr/>
  </property>
  <property fmtid="{D5CDD505-2E9C-101B-9397-08002B2CF9AE}" pid="4" name="GrammarlyDocumentId">
    <vt:lpwstr>f2b77ae2-42d1-4e66-b954-a40f6481e0a4</vt:lpwstr>
  </property>
</Properties>
</file>