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129E" w14:textId="4CFE17CE" w:rsidR="0050516A" w:rsidRPr="003B6BE5" w:rsidRDefault="00A73000" w:rsidP="003B6BE5">
      <w:pPr>
        <w:pStyle w:val="Overskrift1"/>
      </w:pPr>
      <w:r>
        <w:t>Ukeplan I</w:t>
      </w:r>
      <w:r w:rsidR="0050516A" w:rsidRPr="003B6BE5">
        <w:t xml:space="preserve">nnlandet Skole – </w:t>
      </w:r>
      <w:r w:rsidR="00E777A6">
        <w:t>4</w:t>
      </w:r>
      <w:r w:rsidR="0050516A" w:rsidRPr="003B6BE5">
        <w:t>. trinn – Uke</w:t>
      </w:r>
      <w:r w:rsidR="00BE7860">
        <w:t xml:space="preserve"> </w:t>
      </w:r>
      <w:r w:rsidR="00D6109E">
        <w:t>34</w:t>
      </w:r>
    </w:p>
    <w:p w14:paraId="00FC5B58" w14:textId="7D3FF529" w:rsidR="007E1CB1" w:rsidRPr="0050516A" w:rsidRDefault="007E1CB1" w:rsidP="003B6BE5">
      <w:pPr>
        <w:pStyle w:val="Overskrift2"/>
      </w:pPr>
      <w:r w:rsidRPr="0050516A">
        <w:t>Timeplan</w:t>
      </w: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1665"/>
        <w:gridCol w:w="1685"/>
        <w:gridCol w:w="1839"/>
        <w:gridCol w:w="1851"/>
        <w:gridCol w:w="1821"/>
        <w:gridCol w:w="1907"/>
      </w:tblGrid>
      <w:tr w:rsidR="00FF5CAE" w:rsidRPr="00A94A7C" w14:paraId="6BC0EF53" w14:textId="77777777" w:rsidTr="001E3297">
        <w:tc>
          <w:tcPr>
            <w:tcW w:w="1693" w:type="dxa"/>
            <w:shd w:val="clear" w:color="auto" w:fill="F6C3FF"/>
          </w:tcPr>
          <w:p w14:paraId="6C48F7D6" w14:textId="77777777" w:rsidR="007E1CB1" w:rsidRPr="00A94A7C" w:rsidRDefault="007E1CB1" w:rsidP="001702DA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699" w:type="dxa"/>
            <w:shd w:val="clear" w:color="auto" w:fill="F6C3FF"/>
          </w:tcPr>
          <w:p w14:paraId="4658C7C7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Mandag</w:t>
            </w:r>
          </w:p>
        </w:tc>
        <w:tc>
          <w:tcPr>
            <w:tcW w:w="1843" w:type="dxa"/>
            <w:shd w:val="clear" w:color="auto" w:fill="F6C3FF"/>
          </w:tcPr>
          <w:p w14:paraId="56F4E60C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Tirsdag</w:t>
            </w:r>
          </w:p>
        </w:tc>
        <w:tc>
          <w:tcPr>
            <w:tcW w:w="1851" w:type="dxa"/>
            <w:shd w:val="clear" w:color="auto" w:fill="F6C3FF"/>
          </w:tcPr>
          <w:p w14:paraId="0C2A4283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Onsdag</w:t>
            </w:r>
          </w:p>
        </w:tc>
        <w:tc>
          <w:tcPr>
            <w:tcW w:w="1841" w:type="dxa"/>
            <w:shd w:val="clear" w:color="auto" w:fill="F6C3FF"/>
          </w:tcPr>
          <w:p w14:paraId="4C46617F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Torsdag</w:t>
            </w:r>
          </w:p>
        </w:tc>
        <w:tc>
          <w:tcPr>
            <w:tcW w:w="1841" w:type="dxa"/>
            <w:shd w:val="clear" w:color="auto" w:fill="F6C3FF"/>
          </w:tcPr>
          <w:p w14:paraId="43173109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Fredag</w:t>
            </w:r>
          </w:p>
        </w:tc>
      </w:tr>
      <w:tr w:rsidR="00957CB0" w:rsidRPr="0050516A" w14:paraId="2CE31635" w14:textId="77777777" w:rsidTr="001E3297">
        <w:tc>
          <w:tcPr>
            <w:tcW w:w="1693" w:type="dxa"/>
          </w:tcPr>
          <w:p w14:paraId="63AA20D0" w14:textId="41A6976E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1.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08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30-09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</w:t>
            </w:r>
          </w:p>
        </w:tc>
        <w:tc>
          <w:tcPr>
            <w:tcW w:w="1699" w:type="dxa"/>
            <w:vMerge w:val="restart"/>
          </w:tcPr>
          <w:p w14:paraId="64FC0F1A" w14:textId="77777777" w:rsidR="00957CB0" w:rsidRPr="00540416" w:rsidRDefault="00957CB0" w:rsidP="00957CB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 møtes til velkomstund i amfiet</w:t>
            </w:r>
          </w:p>
          <w:p w14:paraId="3BA21E92" w14:textId="77777777" w:rsidR="00957CB0" w:rsidRDefault="00957CB0" w:rsidP="00A7011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inline distT="0" distB="0" distL="0" distR="0" wp14:anchorId="03C32FAC" wp14:editId="72088205">
                  <wp:extent cx="553085" cy="553085"/>
                  <wp:effectExtent l="0" t="0" r="0" b="0"/>
                  <wp:docPr id="1652212245" name="Bilde 3" descr="Norsk flagg - Kjøp nasjonalflagget på Flaggstangsfabrik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orsk flagg - Kjøp nasjonalflagget på Flaggstangsfabrik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06EC1" w14:textId="77777777" w:rsidR="009D13D1" w:rsidRDefault="009D13D1" w:rsidP="00A7011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AC041DD" w14:textId="77777777" w:rsidR="009D13D1" w:rsidRPr="00540416" w:rsidRDefault="009D13D1" w:rsidP="00A7011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6C79970" w14:textId="59E35FF7" w:rsidR="00072240" w:rsidRPr="00540416" w:rsidRDefault="005F660D" w:rsidP="00072240">
            <w:pP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På klasserommet </w:t>
            </w:r>
            <w:r w:rsidR="00D145D1" w:rsidRPr="0054041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med Gerd Janne</w:t>
            </w:r>
          </w:p>
          <w:p w14:paraId="4E0D5952" w14:textId="00B3D5AB" w:rsidR="005362DC" w:rsidRDefault="00476EE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sz w:val="20"/>
                <w:szCs w:val="20"/>
              </w:rPr>
              <w:t>Vi forteller og lytter til hverandre om gode opplevelser</w:t>
            </w:r>
            <w:r w:rsidR="000541E8">
              <w:rPr>
                <w:rFonts w:asciiTheme="majorHAnsi" w:hAnsiTheme="majorHAnsi" w:cstheme="majorHAnsi"/>
                <w:sz w:val="20"/>
                <w:szCs w:val="20"/>
              </w:rPr>
              <w:t xml:space="preserve"> fra sommeren</w:t>
            </w:r>
            <w:r w:rsidRPr="00540416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3929E457" w14:textId="77777777" w:rsidR="005362DC" w:rsidRDefault="005362D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5557BE" w14:textId="77777777" w:rsidR="005362DC" w:rsidRDefault="005362D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F7F445" w14:textId="1729BD71" w:rsidR="00476EEC" w:rsidRDefault="00476EE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sz w:val="20"/>
                <w:szCs w:val="20"/>
              </w:rPr>
              <w:t>Hva gleder vi oss til i 4. trinn?</w:t>
            </w:r>
          </w:p>
          <w:p w14:paraId="2EC3A4AC" w14:textId="77777777" w:rsidR="00FE1FB4" w:rsidRDefault="00FE1FB4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BC6F65" w14:textId="77777777" w:rsidR="00FE1FB4" w:rsidRDefault="00FE1FB4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3DEA38" w14:textId="77777777" w:rsidR="00FE1FB4" w:rsidRDefault="00FE1FB4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3A0D35" w14:textId="77777777" w:rsidR="00476EEC" w:rsidRDefault="00476EE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sz w:val="20"/>
                <w:szCs w:val="20"/>
              </w:rPr>
              <w:t xml:space="preserve">Blir kjent med bøkene og hvordan vi skal jobbe på 4. trinn. </w:t>
            </w:r>
          </w:p>
          <w:p w14:paraId="33236A23" w14:textId="77777777" w:rsidR="0013741D" w:rsidRDefault="0013741D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24DB7E" w14:textId="3030E2D8" w:rsidR="0013741D" w:rsidRDefault="00754A30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Rutiner i garderobe og klasserom</w:t>
            </w:r>
          </w:p>
          <w:p w14:paraId="572234B0" w14:textId="77777777" w:rsidR="0013741D" w:rsidRPr="00540416" w:rsidRDefault="0013741D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1991F5" w14:textId="77777777" w:rsidR="00476EEC" w:rsidRPr="00540416" w:rsidRDefault="00476EEC" w:rsidP="00476E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0416">
              <w:rPr>
                <w:rFonts w:asciiTheme="majorHAnsi" w:hAnsiTheme="majorHAnsi" w:cstheme="majorHAnsi"/>
                <w:sz w:val="20"/>
                <w:szCs w:val="20"/>
              </w:rPr>
              <w:t>Oppgaver i norsk, engelsk og matte.</w:t>
            </w:r>
          </w:p>
          <w:p w14:paraId="6CFC13F6" w14:textId="7481968C" w:rsidR="00D23BCB" w:rsidRPr="00540416" w:rsidRDefault="00476EEC" w:rsidP="0007224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0416">
              <w:rPr>
                <w:rStyle w:val="normaltextrun"/>
                <w:rFonts w:asciiTheme="majorHAnsi" w:eastAsia="Comic Sans MS" w:hAnsiTheme="majorHAnsi" w:cstheme="majorHAnsi"/>
                <w:sz w:val="20"/>
                <w:szCs w:val="20"/>
              </w:rPr>
              <w:t>Klasse- og skoleregler</w:t>
            </w:r>
          </w:p>
          <w:p w14:paraId="10B9A781" w14:textId="7F1FBEAF" w:rsidR="003313F1" w:rsidRPr="00215B0A" w:rsidRDefault="008D0C63" w:rsidP="001702DA">
            <w:pPr>
              <w:rPr>
                <w:rFonts w:cstheme="minorHAnsi"/>
                <w:sz w:val="18"/>
                <w:szCs w:val="18"/>
              </w:rPr>
            </w:pPr>
            <w:r w:rsidRPr="00215B0A">
              <w:rPr>
                <w:rFonts w:cstheme="minorHAnsi"/>
                <w:sz w:val="18"/>
                <w:szCs w:val="18"/>
              </w:rPr>
              <w:t xml:space="preserve">Valg av </w:t>
            </w:r>
            <w:r w:rsidR="00215B0A">
              <w:rPr>
                <w:rFonts w:cstheme="minorHAnsi"/>
                <w:sz w:val="18"/>
                <w:szCs w:val="18"/>
              </w:rPr>
              <w:t xml:space="preserve">observatører </w:t>
            </w:r>
            <w:r w:rsidR="006E35D5">
              <w:rPr>
                <w:rFonts w:cstheme="minorHAnsi"/>
                <w:sz w:val="18"/>
                <w:szCs w:val="18"/>
              </w:rPr>
              <w:t xml:space="preserve">til </w:t>
            </w:r>
            <w:r w:rsidRPr="00215B0A">
              <w:rPr>
                <w:rFonts w:cstheme="minorHAnsi"/>
                <w:sz w:val="18"/>
                <w:szCs w:val="18"/>
              </w:rPr>
              <w:t>elevråd</w:t>
            </w:r>
          </w:p>
        </w:tc>
        <w:tc>
          <w:tcPr>
            <w:tcW w:w="1843" w:type="dxa"/>
            <w:vMerge w:val="restart"/>
          </w:tcPr>
          <w:p w14:paraId="5D8B6700" w14:textId="41329E44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KROPPSØVING Ole</w:t>
            </w:r>
          </w:p>
          <w:p w14:paraId="0F026CF8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4E80A7B" w14:textId="6F5791F9" w:rsidR="007714D5" w:rsidRPr="007E14A8" w:rsidRDefault="007714D5">
            <w:pPr>
              <w:rPr>
                <w:rFonts w:cstheme="minorHAnsi"/>
                <w:sz w:val="20"/>
                <w:szCs w:val="20"/>
              </w:rPr>
            </w:pPr>
            <w:r w:rsidRPr="007E14A8">
              <w:rPr>
                <w:rFonts w:cstheme="minorHAnsi"/>
                <w:sz w:val="20"/>
                <w:szCs w:val="20"/>
              </w:rPr>
              <w:t>Vi snakker om rutiner og regler.</w:t>
            </w:r>
          </w:p>
          <w:p w14:paraId="77D61620" w14:textId="77777777" w:rsidR="00957CB0" w:rsidRPr="007E14A8" w:rsidRDefault="00957CB0" w:rsidP="001702DA">
            <w:pPr>
              <w:rPr>
                <w:rFonts w:cstheme="minorHAnsi"/>
                <w:sz w:val="20"/>
                <w:szCs w:val="20"/>
              </w:rPr>
            </w:pPr>
          </w:p>
          <w:p w14:paraId="30D911D9" w14:textId="77777777" w:rsidR="00957CB0" w:rsidRPr="007E14A8" w:rsidRDefault="00F21EE7">
            <w:pPr>
              <w:rPr>
                <w:rFonts w:cstheme="minorHAnsi"/>
                <w:sz w:val="20"/>
                <w:szCs w:val="20"/>
              </w:rPr>
            </w:pPr>
            <w:r w:rsidRPr="007E14A8">
              <w:rPr>
                <w:rFonts w:cstheme="minorHAnsi"/>
                <w:sz w:val="20"/>
                <w:szCs w:val="20"/>
              </w:rPr>
              <w:t>Samarbeidsøvelser</w:t>
            </w:r>
          </w:p>
          <w:p w14:paraId="3D5BAE78" w14:textId="52E16652" w:rsidR="00957CB0" w:rsidRPr="00655CA7" w:rsidRDefault="00F21EE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E14A8">
              <w:rPr>
                <w:rFonts w:cstheme="minorHAnsi"/>
                <w:sz w:val="20"/>
                <w:szCs w:val="20"/>
              </w:rPr>
              <w:t>Dodgeball</w:t>
            </w:r>
          </w:p>
        </w:tc>
        <w:tc>
          <w:tcPr>
            <w:tcW w:w="1851" w:type="dxa"/>
            <w:vMerge w:val="restart"/>
          </w:tcPr>
          <w:p w14:paraId="1423F73A" w14:textId="77777777" w:rsidR="00957CB0" w:rsidRPr="00073413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73413">
              <w:rPr>
                <w:rFonts w:ascii="Comic Sans MS" w:hAnsi="Comic Sans MS"/>
                <w:b/>
                <w:bCs/>
                <w:sz w:val="18"/>
                <w:szCs w:val="18"/>
              </w:rPr>
              <w:t>KUNST OG HÅNDVERK</w:t>
            </w:r>
          </w:p>
          <w:p w14:paraId="47F1F187" w14:textId="4B2E0822" w:rsidR="00957CB0" w:rsidRPr="0057740C" w:rsidRDefault="00957CB0" w:rsidP="001702DA">
            <w:pPr>
              <w:rPr>
                <w:rFonts w:cstheme="minorHAnsi"/>
                <w:sz w:val="20"/>
                <w:szCs w:val="20"/>
              </w:rPr>
            </w:pPr>
            <w:r w:rsidRPr="0057740C">
              <w:rPr>
                <w:rFonts w:cstheme="minorHAnsi"/>
                <w:sz w:val="20"/>
                <w:szCs w:val="20"/>
              </w:rPr>
              <w:t>Marianne</w:t>
            </w:r>
          </w:p>
          <w:p w14:paraId="05C91A7E" w14:textId="77777777" w:rsidR="00875569" w:rsidRPr="0057740C" w:rsidRDefault="00875569" w:rsidP="00126483">
            <w:pPr>
              <w:rPr>
                <w:rFonts w:cstheme="minorHAnsi"/>
                <w:sz w:val="20"/>
                <w:szCs w:val="20"/>
              </w:rPr>
            </w:pPr>
          </w:p>
          <w:p w14:paraId="1020C447" w14:textId="17793CAB" w:rsidR="00875569" w:rsidRPr="0057740C" w:rsidRDefault="008B13F7" w:rsidP="00126483">
            <w:pPr>
              <w:rPr>
                <w:rFonts w:cstheme="minorHAnsi"/>
                <w:sz w:val="20"/>
                <w:szCs w:val="20"/>
              </w:rPr>
            </w:pPr>
            <w:r w:rsidRPr="0057740C">
              <w:rPr>
                <w:rFonts w:cstheme="minorHAnsi"/>
                <w:sz w:val="20"/>
                <w:szCs w:val="20"/>
              </w:rPr>
              <w:t>FARGELÆRE</w:t>
            </w:r>
          </w:p>
          <w:p w14:paraId="5FBAD5C4" w14:textId="77777777" w:rsidR="008B13F7" w:rsidRPr="0057740C" w:rsidRDefault="008B13F7" w:rsidP="00126483">
            <w:pPr>
              <w:rPr>
                <w:rFonts w:cstheme="minorHAnsi"/>
                <w:sz w:val="20"/>
                <w:szCs w:val="20"/>
              </w:rPr>
            </w:pPr>
          </w:p>
          <w:p w14:paraId="42012757" w14:textId="180B8D86" w:rsidR="008B13F7" w:rsidRPr="0057740C" w:rsidRDefault="008B13F7" w:rsidP="00126483">
            <w:pPr>
              <w:rPr>
                <w:rFonts w:cstheme="minorHAnsi"/>
                <w:sz w:val="20"/>
                <w:szCs w:val="20"/>
              </w:rPr>
            </w:pPr>
            <w:r w:rsidRPr="0057740C">
              <w:rPr>
                <w:rFonts w:cstheme="minorHAnsi"/>
                <w:sz w:val="20"/>
                <w:szCs w:val="20"/>
              </w:rPr>
              <w:t xml:space="preserve">Hva husker </w:t>
            </w:r>
            <w:r w:rsidR="00472D26" w:rsidRPr="0057740C">
              <w:rPr>
                <w:rFonts w:cstheme="minorHAnsi"/>
                <w:sz w:val="20"/>
                <w:szCs w:val="20"/>
              </w:rPr>
              <w:t>du?</w:t>
            </w:r>
          </w:p>
          <w:p w14:paraId="6EDBECF1" w14:textId="0E4F3726" w:rsidR="00472D26" w:rsidRDefault="00DF6EC3" w:rsidP="0012648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7740C">
              <w:rPr>
                <w:rFonts w:cstheme="minorHAnsi"/>
                <w:sz w:val="20"/>
                <w:szCs w:val="20"/>
              </w:rPr>
              <w:t xml:space="preserve">Gruppearbeid </w:t>
            </w:r>
            <w:r w:rsidR="006F68B6" w:rsidRPr="0057740C">
              <w:rPr>
                <w:rFonts w:cstheme="minorHAnsi"/>
                <w:sz w:val="20"/>
                <w:szCs w:val="20"/>
              </w:rPr>
              <w:t>og individuel</w:t>
            </w:r>
            <w:r w:rsidR="00A40523" w:rsidRPr="0057740C">
              <w:rPr>
                <w:rFonts w:cstheme="minorHAnsi"/>
                <w:sz w:val="20"/>
                <w:szCs w:val="20"/>
              </w:rPr>
              <w:t>t</w:t>
            </w:r>
            <w:r w:rsidR="004A2101" w:rsidRPr="0057740C">
              <w:rPr>
                <w:rFonts w:cstheme="minorHAnsi"/>
                <w:sz w:val="20"/>
                <w:szCs w:val="20"/>
              </w:rPr>
              <w:t xml:space="preserve"> arbei</w:t>
            </w:r>
            <w:r w:rsidR="00CB4622" w:rsidRPr="0057740C">
              <w:rPr>
                <w:rFonts w:cstheme="minorHAnsi"/>
                <w:sz w:val="20"/>
                <w:szCs w:val="20"/>
              </w:rPr>
              <w:t>d</w:t>
            </w:r>
            <w:r w:rsidR="00827457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51BC8BC9" w14:textId="6F6A42C8" w:rsidR="00FB0C08" w:rsidRPr="00E848B7" w:rsidRDefault="00FB0C08" w:rsidP="0012648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  <w14:ligatures w14:val="none"/>
              </w:rPr>
              <w:drawing>
                <wp:inline distT="0" distB="0" distL="0" distR="0" wp14:anchorId="5A90DF14" wp14:editId="2B23B9F9">
                  <wp:extent cx="740779" cy="740779"/>
                  <wp:effectExtent l="0" t="0" r="0" b="2540"/>
                  <wp:docPr id="460178971" name="Grafikk 1" descr="Artist mann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78971" name="Grafikk 460178971" descr="Artist mann kontur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508" cy="74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FE860" w14:textId="77777777" w:rsidR="00957CB0" w:rsidRPr="00E848B7" w:rsidRDefault="00957CB0" w:rsidP="001702DA">
            <w:pPr>
              <w:rPr>
                <w:rFonts w:cstheme="minorHAnsi"/>
                <w:sz w:val="20"/>
                <w:szCs w:val="20"/>
              </w:rPr>
            </w:pPr>
          </w:p>
          <w:p w14:paraId="29089BE9" w14:textId="77777777" w:rsidR="00957CB0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1410AB0" w14:textId="19B8B36A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1" w:type="dxa"/>
          </w:tcPr>
          <w:p w14:paraId="3A49E801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37D25">
              <w:rPr>
                <w:rFonts w:ascii="Comic Sans MS" w:hAnsi="Comic Sans MS"/>
                <w:b/>
                <w:bCs/>
                <w:sz w:val="18"/>
                <w:szCs w:val="18"/>
              </w:rPr>
              <w:t>KRLE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GJ</w:t>
            </w:r>
          </w:p>
          <w:p w14:paraId="0D5DF76D" w14:textId="3A75B0A5" w:rsidR="001942C6" w:rsidRPr="008C17C7" w:rsidRDefault="003102B8" w:rsidP="001702DA">
            <w:pPr>
              <w:rPr>
                <w:rFonts w:cstheme="minorHAnsi"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Sammen blir vi trygge</w:t>
            </w:r>
            <w:r w:rsidR="00336C0F" w:rsidRPr="008C17C7">
              <w:rPr>
                <w:rFonts w:cstheme="minorHAnsi"/>
                <w:sz w:val="20"/>
                <w:szCs w:val="20"/>
              </w:rPr>
              <w:t>.</w:t>
            </w:r>
          </w:p>
          <w:p w14:paraId="24CC6366" w14:textId="77777777" w:rsidR="00336C0F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</w:p>
          <w:p w14:paraId="46550B43" w14:textId="1BF19416" w:rsidR="00336C0F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Livet og sånn</w:t>
            </w:r>
          </w:p>
          <w:p w14:paraId="0F3047B8" w14:textId="0FEBDBF7" w:rsidR="001942C6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Samtale og oppgaver</w:t>
            </w:r>
          </w:p>
          <w:p w14:paraId="3743B44A" w14:textId="107B78CB" w:rsidR="006B4549" w:rsidRPr="000E7153" w:rsidRDefault="006B4549" w:rsidP="001702D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</w:tcPr>
          <w:p w14:paraId="610FE241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7F25">
              <w:rPr>
                <w:rFonts w:ascii="Comic Sans MS" w:hAnsi="Comic Sans MS"/>
                <w:b/>
                <w:bCs/>
                <w:sz w:val="18"/>
                <w:szCs w:val="18"/>
              </w:rPr>
              <w:t>KRLE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GJ</w:t>
            </w:r>
          </w:p>
          <w:p w14:paraId="64D93EB2" w14:textId="77777777" w:rsidR="00CF0345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Sammen blir vi trygge.</w:t>
            </w:r>
          </w:p>
          <w:p w14:paraId="2F5D617C" w14:textId="77777777" w:rsidR="00336C0F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</w:p>
          <w:p w14:paraId="387F0A6D" w14:textId="77777777" w:rsidR="00336C0F" w:rsidRPr="008C17C7" w:rsidRDefault="00336C0F" w:rsidP="001702DA">
            <w:pPr>
              <w:rPr>
                <w:rFonts w:cstheme="minorHAnsi"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Livet og sånn</w:t>
            </w:r>
          </w:p>
          <w:p w14:paraId="3B68571F" w14:textId="37786D32" w:rsidR="00A21E88" w:rsidRPr="00CF0345" w:rsidRDefault="00A21E88" w:rsidP="001702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17C7">
              <w:rPr>
                <w:rFonts w:cstheme="minorHAnsi"/>
                <w:sz w:val="20"/>
                <w:szCs w:val="20"/>
              </w:rPr>
              <w:t>Samtale og oppgaver</w:t>
            </w:r>
          </w:p>
        </w:tc>
      </w:tr>
      <w:tr w:rsidR="00957CB0" w:rsidRPr="0050516A" w14:paraId="0D0F714B" w14:textId="77777777" w:rsidTr="001E3297">
        <w:tc>
          <w:tcPr>
            <w:tcW w:w="1693" w:type="dxa"/>
          </w:tcPr>
          <w:p w14:paraId="1ED7AFD8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2. time</w:t>
            </w:r>
          </w:p>
          <w:p w14:paraId="5381BAF9" w14:textId="2FD639BA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4356F9">
              <w:rPr>
                <w:rFonts w:ascii="Comic Sans MS" w:hAnsi="Comic Sans MS"/>
                <w:sz w:val="16"/>
                <w:szCs w:val="16"/>
              </w:rPr>
              <w:t>09:15-10:00</w:t>
            </w:r>
          </w:p>
        </w:tc>
        <w:tc>
          <w:tcPr>
            <w:tcW w:w="1699" w:type="dxa"/>
            <w:vMerge/>
          </w:tcPr>
          <w:p w14:paraId="32EEC391" w14:textId="3A1FA163" w:rsidR="00957CB0" w:rsidRPr="00B207E3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0CD154BD" w14:textId="17AE8AC9" w:rsidR="00957CB0" w:rsidRPr="003819C5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55AC9FF0" w14:textId="77777777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1" w:type="dxa"/>
          </w:tcPr>
          <w:p w14:paraId="45903BA6" w14:textId="77777777" w:rsidR="00957CB0" w:rsidRPr="00875569" w:rsidRDefault="00957CB0" w:rsidP="001702DA">
            <w:pPr>
              <w:rPr>
                <w:rFonts w:ascii="Comic Sans MS" w:hAnsi="Comic Sans MS"/>
                <w:b/>
                <w:sz w:val="18"/>
                <w:szCs w:val="18"/>
                <w:lang w:val="en-US"/>
              </w:rPr>
            </w:pPr>
            <w:r w:rsidRPr="00875569">
              <w:rPr>
                <w:rFonts w:ascii="Comic Sans MS" w:hAnsi="Comic Sans MS"/>
                <w:b/>
                <w:sz w:val="18"/>
                <w:szCs w:val="18"/>
                <w:lang w:val="en-US"/>
              </w:rPr>
              <w:t>ENGELSK   GJ</w:t>
            </w:r>
          </w:p>
          <w:p w14:paraId="494D2FD0" w14:textId="77777777" w:rsidR="003A0F49" w:rsidRPr="0042486C" w:rsidRDefault="003A0F49" w:rsidP="003A0F4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2486C">
              <w:rPr>
                <w:rFonts w:cstheme="minorHAnsi"/>
                <w:sz w:val="20"/>
                <w:szCs w:val="20"/>
                <w:lang w:val="en-US"/>
              </w:rPr>
              <w:t>Tema: Me and my life</w:t>
            </w:r>
          </w:p>
          <w:p w14:paraId="3130169B" w14:textId="77777777" w:rsidR="003A0F49" w:rsidRPr="0042486C" w:rsidRDefault="003A0F49" w:rsidP="003A0F4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2486C">
              <w:rPr>
                <w:rFonts w:cstheme="minorHAnsi"/>
                <w:sz w:val="20"/>
                <w:szCs w:val="20"/>
                <w:lang w:val="en-US"/>
              </w:rPr>
              <w:t>Workbook 10-11</w:t>
            </w:r>
          </w:p>
          <w:p w14:paraId="5A80ACC0" w14:textId="2AA9C996" w:rsidR="003A0F49" w:rsidRPr="000E36DD" w:rsidRDefault="003A0F49" w:rsidP="003A0F4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2486C">
              <w:rPr>
                <w:rFonts w:cstheme="minorHAnsi"/>
                <w:sz w:val="20"/>
                <w:szCs w:val="20"/>
                <w:lang w:val="en-US"/>
              </w:rPr>
              <w:t xml:space="preserve">Lytte </w:t>
            </w:r>
            <w:r w:rsidR="00AE77B1">
              <w:rPr>
                <w:rFonts w:cstheme="minorHAnsi"/>
                <w:sz w:val="20"/>
                <w:szCs w:val="20"/>
                <w:lang w:val="en-US"/>
              </w:rPr>
              <w:t>å</w:t>
            </w:r>
            <w:r w:rsidRPr="0042486C">
              <w:rPr>
                <w:rFonts w:cstheme="minorHAnsi"/>
                <w:sz w:val="20"/>
                <w:szCs w:val="20"/>
                <w:lang w:val="en-US"/>
              </w:rPr>
              <w:t xml:space="preserve"> lese</w:t>
            </w:r>
          </w:p>
        </w:tc>
        <w:tc>
          <w:tcPr>
            <w:tcW w:w="1841" w:type="dxa"/>
          </w:tcPr>
          <w:p w14:paraId="1DEA2F13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395271">
              <w:rPr>
                <w:rFonts w:ascii="Comic Sans MS" w:hAnsi="Comic Sans MS"/>
                <w:b/>
                <w:bCs/>
                <w:sz w:val="18"/>
                <w:szCs w:val="18"/>
              </w:rPr>
              <w:t>MUSIKK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Vibeke og Trond</w:t>
            </w:r>
          </w:p>
          <w:p w14:paraId="1570378A" w14:textId="4A967241" w:rsidR="00BA1FEF" w:rsidRPr="00395271" w:rsidRDefault="004E5B33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14A">
              <w:rPr>
                <w:rFonts w:cstheme="minorHAnsi"/>
                <w:noProof/>
                <w:lang w:eastAsia="nb-NO"/>
              </w:rPr>
              <w:drawing>
                <wp:anchor distT="0" distB="0" distL="114300" distR="114300" simplePos="0" relativeHeight="251659264" behindDoc="0" locked="0" layoutInCell="1" allowOverlap="1" wp14:anchorId="08AA008F" wp14:editId="1360D01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350520</wp:posOffset>
                  </wp:positionV>
                  <wp:extent cx="1073785" cy="441960"/>
                  <wp:effectExtent l="0" t="0" r="0" b="0"/>
                  <wp:wrapThrough wrapText="bothSides">
                    <wp:wrapPolygon edited="0">
                      <wp:start x="0" y="0"/>
                      <wp:lineTo x="0" y="20483"/>
                      <wp:lineTo x="21076" y="20483"/>
                      <wp:lineTo x="21076" y="0"/>
                      <wp:lineTo x="0" y="0"/>
                    </wp:wrapPolygon>
                  </wp:wrapThrough>
                  <wp:docPr id="1015978410" name="Picture 2" descr="Relatert bil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164844" name="Picture 2" descr="Relatert bil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1FEF">
              <w:rPr>
                <w:noProof/>
              </w:rPr>
              <mc:AlternateContent>
                <mc:Choice Requires="wps">
                  <w:drawing>
                    <wp:inline distT="0" distB="0" distL="0" distR="0" wp14:anchorId="08581934" wp14:editId="0A15653D">
                      <wp:extent cx="304800" cy="304800"/>
                      <wp:effectExtent l="0" t="0" r="0" b="0"/>
                      <wp:docPr id="1390237546" name="Rektange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D88C90" id="Rektangel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57CB0" w:rsidRPr="0050516A" w14:paraId="60AD58FA" w14:textId="77777777" w:rsidTr="001E3297">
        <w:tc>
          <w:tcPr>
            <w:tcW w:w="1693" w:type="dxa"/>
            <w:shd w:val="clear" w:color="auto" w:fill="F6C3FF"/>
          </w:tcPr>
          <w:p w14:paraId="2479FAA7" w14:textId="6F22D8A9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E6F30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CB75DF">
              <w:rPr>
                <w:rFonts w:ascii="Comic Sans MS" w:hAnsi="Comic Sans MS"/>
                <w:sz w:val="16"/>
                <w:szCs w:val="16"/>
              </w:rPr>
              <w:t>10:00-10:15</w:t>
            </w:r>
          </w:p>
        </w:tc>
        <w:tc>
          <w:tcPr>
            <w:tcW w:w="1699" w:type="dxa"/>
            <w:vMerge/>
            <w:shd w:val="clear" w:color="auto" w:fill="F6C3FF"/>
          </w:tcPr>
          <w:p w14:paraId="7691992E" w14:textId="25CCCF1E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6C3FF"/>
          </w:tcPr>
          <w:p w14:paraId="4AAE629C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851" w:type="dxa"/>
            <w:shd w:val="clear" w:color="auto" w:fill="F6C3FF"/>
          </w:tcPr>
          <w:p w14:paraId="1F09DFE7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841" w:type="dxa"/>
            <w:shd w:val="clear" w:color="auto" w:fill="F6C3FF"/>
          </w:tcPr>
          <w:p w14:paraId="58DF639A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841" w:type="dxa"/>
            <w:shd w:val="clear" w:color="auto" w:fill="F6C3FF"/>
          </w:tcPr>
          <w:p w14:paraId="0CFCFE1D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</w:tr>
      <w:tr w:rsidR="00957CB0" w:rsidRPr="0050516A" w14:paraId="515B51AC" w14:textId="77777777" w:rsidTr="001E3297">
        <w:tc>
          <w:tcPr>
            <w:tcW w:w="1693" w:type="dxa"/>
          </w:tcPr>
          <w:p w14:paraId="753B62BB" w14:textId="32DACA6B" w:rsidR="00957CB0" w:rsidRPr="0050516A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3.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10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15-11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00</w:t>
            </w:r>
          </w:p>
        </w:tc>
        <w:tc>
          <w:tcPr>
            <w:tcW w:w="1699" w:type="dxa"/>
            <w:vMerge/>
          </w:tcPr>
          <w:p w14:paraId="0247A011" w14:textId="50FCCF85" w:rsidR="00957CB0" w:rsidRPr="00B207E3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C7E924A" w14:textId="2488E9FC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NORSK GJ</w:t>
            </w:r>
          </w:p>
          <w:p w14:paraId="6EBECF30" w14:textId="77777777" w:rsidR="00FF4506" w:rsidRPr="009F3E00" w:rsidRDefault="00FF4506" w:rsidP="00FF4506">
            <w:pPr>
              <w:rPr>
                <w:rFonts w:cstheme="minorHAnsi"/>
                <w:sz w:val="20"/>
                <w:szCs w:val="20"/>
              </w:rPr>
            </w:pPr>
            <w:r w:rsidRPr="009F3E00">
              <w:rPr>
                <w:rFonts w:cstheme="minorHAnsi"/>
                <w:sz w:val="20"/>
                <w:szCs w:val="20"/>
              </w:rPr>
              <w:t xml:space="preserve">Vi leser: </w:t>
            </w:r>
          </w:p>
          <w:p w14:paraId="291F4805" w14:textId="77777777" w:rsidR="00FF4506" w:rsidRPr="009F3E00" w:rsidRDefault="00FF4506" w:rsidP="00FF4506">
            <w:pPr>
              <w:rPr>
                <w:rFonts w:cstheme="minorHAnsi"/>
                <w:sz w:val="20"/>
                <w:szCs w:val="20"/>
              </w:rPr>
            </w:pPr>
            <w:r w:rsidRPr="009F3E00">
              <w:rPr>
                <w:rFonts w:cstheme="minorHAnsi"/>
                <w:sz w:val="20"/>
                <w:szCs w:val="20"/>
              </w:rPr>
              <w:t>Salto 4A s. 7-9. Loppemarked</w:t>
            </w:r>
          </w:p>
          <w:p w14:paraId="301AAABB" w14:textId="77777777" w:rsidR="00FF4506" w:rsidRPr="009F3E00" w:rsidRDefault="00FF4506" w:rsidP="00FF4506">
            <w:pPr>
              <w:rPr>
                <w:rFonts w:cstheme="minorHAnsi"/>
                <w:sz w:val="20"/>
                <w:szCs w:val="20"/>
              </w:rPr>
            </w:pPr>
            <w:r w:rsidRPr="009F3E00">
              <w:rPr>
                <w:rFonts w:cstheme="minorHAnsi"/>
                <w:sz w:val="20"/>
                <w:szCs w:val="20"/>
              </w:rPr>
              <w:t>Hva vil vi selge/kjøpe på et loppemarked?</w:t>
            </w:r>
          </w:p>
          <w:p w14:paraId="10D450AB" w14:textId="0A148348" w:rsidR="00FF4506" w:rsidRPr="00655CA7" w:rsidRDefault="00FF4506" w:rsidP="00FF450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9F3E00">
              <w:rPr>
                <w:rFonts w:cstheme="minorHAnsi"/>
                <w:sz w:val="20"/>
                <w:szCs w:val="20"/>
              </w:rPr>
              <w:t xml:space="preserve">Oppgaver i </w:t>
            </w:r>
            <w:proofErr w:type="spellStart"/>
            <w:r w:rsidRPr="009F3E00">
              <w:rPr>
                <w:rFonts w:cstheme="minorHAnsi"/>
                <w:sz w:val="20"/>
                <w:szCs w:val="20"/>
              </w:rPr>
              <w:t>arb.boka</w:t>
            </w:r>
            <w:proofErr w:type="spellEnd"/>
            <w:r w:rsidRPr="009F3E00">
              <w:rPr>
                <w:rFonts w:cstheme="minorHAnsi"/>
                <w:sz w:val="20"/>
                <w:szCs w:val="20"/>
              </w:rPr>
              <w:t xml:space="preserve"> s. 10-17</w:t>
            </w:r>
          </w:p>
        </w:tc>
        <w:tc>
          <w:tcPr>
            <w:tcW w:w="1851" w:type="dxa"/>
            <w:vMerge w:val="restart"/>
          </w:tcPr>
          <w:p w14:paraId="58FCBD34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73413">
              <w:rPr>
                <w:rFonts w:ascii="Comic Sans MS" w:hAnsi="Comic Sans MS"/>
                <w:b/>
                <w:bCs/>
                <w:sz w:val="18"/>
                <w:szCs w:val="18"/>
              </w:rPr>
              <w:t>UTESKOLE</w:t>
            </w:r>
          </w:p>
          <w:p w14:paraId="49724CE9" w14:textId="77777777" w:rsidR="00957CB0" w:rsidRPr="002F0ACD" w:rsidRDefault="00957CB0" w:rsidP="001702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F0ACD">
              <w:rPr>
                <w:rFonts w:cstheme="minorHAnsi"/>
                <w:b/>
                <w:bCs/>
                <w:sz w:val="20"/>
                <w:szCs w:val="20"/>
              </w:rPr>
              <w:t>Ole</w:t>
            </w:r>
          </w:p>
          <w:p w14:paraId="64A72553" w14:textId="77777777" w:rsidR="000541E8" w:rsidRDefault="000541E8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CCF8388" w14:textId="77777777" w:rsidR="00957CB0" w:rsidRDefault="007B760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22209">
              <w:rPr>
                <w:rFonts w:cstheme="minorHAnsi"/>
                <w:noProof/>
              </w:rPr>
              <w:drawing>
                <wp:inline distT="0" distB="0" distL="0" distR="0" wp14:anchorId="745C3288" wp14:editId="100B864B">
                  <wp:extent cx="1038530" cy="1056993"/>
                  <wp:effectExtent l="0" t="0" r="0" b="0"/>
                  <wp:docPr id="465295584" name="Bilde 1" descr="Gutt på tur i skogen. Har på skolesekk og driver med skoleoppgaver. Sol på himmelen og gresset er grøn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295584" name="Bilde 1" descr="Gutt på tur i skogen. Har på skolesekk og driver med skoleoppgaver. Sol på himmelen og gresset er grønt. 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26" cy="106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AA038" w14:textId="77777777" w:rsidR="000541E8" w:rsidRDefault="000541E8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0CAFE78" w14:textId="4DEF6905" w:rsidR="000541E8" w:rsidRPr="006A3204" w:rsidRDefault="000541E8" w:rsidP="001702DA">
            <w:pPr>
              <w:rPr>
                <w:rFonts w:cstheme="minorHAnsi"/>
                <w:sz w:val="20"/>
                <w:szCs w:val="20"/>
              </w:rPr>
            </w:pPr>
            <w:r w:rsidRPr="006A3204">
              <w:rPr>
                <w:rFonts w:cstheme="minorHAnsi"/>
                <w:sz w:val="20"/>
                <w:szCs w:val="20"/>
              </w:rPr>
              <w:t>Tur til</w:t>
            </w:r>
            <w:r w:rsidR="007614F7" w:rsidRPr="006A320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614F7" w:rsidRPr="006A3204">
              <w:rPr>
                <w:rFonts w:cstheme="minorHAnsi"/>
                <w:sz w:val="20"/>
                <w:szCs w:val="20"/>
              </w:rPr>
              <w:t>Skjærtangen</w:t>
            </w:r>
            <w:proofErr w:type="spellEnd"/>
          </w:p>
          <w:p w14:paraId="54D872AE" w14:textId="77777777" w:rsidR="000541E8" w:rsidRPr="006A3204" w:rsidRDefault="000541E8" w:rsidP="001702DA">
            <w:pPr>
              <w:rPr>
                <w:rFonts w:cstheme="minorHAnsi"/>
                <w:sz w:val="20"/>
                <w:szCs w:val="20"/>
              </w:rPr>
            </w:pPr>
            <w:r w:rsidRPr="006A3204">
              <w:rPr>
                <w:rFonts w:cstheme="minorHAnsi"/>
                <w:sz w:val="20"/>
                <w:szCs w:val="20"/>
              </w:rPr>
              <w:t xml:space="preserve">Sammen med </w:t>
            </w:r>
            <w:r w:rsidR="00262828" w:rsidRPr="006A3204">
              <w:rPr>
                <w:rFonts w:cstheme="minorHAnsi"/>
                <w:sz w:val="20"/>
                <w:szCs w:val="20"/>
              </w:rPr>
              <w:t>2. og 3. trinn</w:t>
            </w:r>
          </w:p>
          <w:p w14:paraId="3881F3A0" w14:textId="77777777" w:rsidR="00AE77B1" w:rsidRPr="006A3204" w:rsidRDefault="00AE77B1" w:rsidP="001702DA">
            <w:pPr>
              <w:rPr>
                <w:rFonts w:cstheme="minorHAnsi"/>
                <w:sz w:val="20"/>
                <w:szCs w:val="20"/>
              </w:rPr>
            </w:pPr>
          </w:p>
          <w:p w14:paraId="3C277535" w14:textId="1453D904" w:rsidR="00AE77B1" w:rsidRPr="00073413" w:rsidRDefault="00AE77B1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6A3204">
              <w:rPr>
                <w:rFonts w:cstheme="minorHAnsi"/>
                <w:sz w:val="20"/>
                <w:szCs w:val="20"/>
              </w:rPr>
              <w:t>Ha med tursekk og klær etter vær.</w:t>
            </w:r>
          </w:p>
        </w:tc>
        <w:tc>
          <w:tcPr>
            <w:tcW w:w="1841" w:type="dxa"/>
          </w:tcPr>
          <w:p w14:paraId="74DA774F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A060F">
              <w:rPr>
                <w:rFonts w:ascii="Comic Sans MS" w:hAnsi="Comic Sans MS"/>
                <w:b/>
                <w:bCs/>
                <w:sz w:val="18"/>
                <w:szCs w:val="18"/>
              </w:rPr>
              <w:t>MATTE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GJ</w:t>
            </w:r>
          </w:p>
          <w:p w14:paraId="7605351B" w14:textId="77777777" w:rsidR="006772AC" w:rsidRDefault="006772AC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7BB3F29" w14:textId="144D79F8" w:rsidR="006772AC" w:rsidRPr="00333796" w:rsidRDefault="00680EE9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 xml:space="preserve">Sammenligne tall </w:t>
            </w:r>
          </w:p>
          <w:p w14:paraId="4C3CE7F6" w14:textId="06C841FD" w:rsidR="00780FA8" w:rsidRPr="00333796" w:rsidRDefault="00780FA8" w:rsidP="001702D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33796">
              <w:rPr>
                <w:rFonts w:cstheme="minorHAnsi"/>
                <w:sz w:val="20"/>
                <w:szCs w:val="20"/>
              </w:rPr>
              <w:t>Multi</w:t>
            </w:r>
            <w:proofErr w:type="spellEnd"/>
            <w:r w:rsidRPr="00333796">
              <w:rPr>
                <w:rFonts w:cstheme="minorHAnsi"/>
                <w:sz w:val="20"/>
                <w:szCs w:val="20"/>
              </w:rPr>
              <w:t xml:space="preserve"> 4 A s. 10</w:t>
            </w:r>
          </w:p>
          <w:p w14:paraId="2835EE76" w14:textId="77777777" w:rsidR="00780FA8" w:rsidRPr="00333796" w:rsidRDefault="00780FA8" w:rsidP="001702DA">
            <w:pPr>
              <w:rPr>
                <w:rFonts w:cstheme="minorHAnsi"/>
                <w:sz w:val="20"/>
                <w:szCs w:val="20"/>
              </w:rPr>
            </w:pPr>
          </w:p>
          <w:p w14:paraId="6E5E46E3" w14:textId="5CA93579" w:rsidR="00780FA8" w:rsidRPr="00333796" w:rsidRDefault="00842FC8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Tall i stigende rekkefølge s. 11</w:t>
            </w:r>
          </w:p>
          <w:p w14:paraId="50C84EDD" w14:textId="4A5BDD88" w:rsidR="00830A88" w:rsidRPr="007A060F" w:rsidRDefault="00830A88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</w:tcPr>
          <w:p w14:paraId="57A8840D" w14:textId="77777777" w:rsidR="00957CB0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14E64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GJ</w:t>
            </w:r>
          </w:p>
          <w:p w14:paraId="5A072310" w14:textId="77777777" w:rsidR="008B249E" w:rsidRDefault="008B249E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0594DDF2" w14:textId="55DF602C" w:rsidR="008B249E" w:rsidRPr="00AE77B1" w:rsidRDefault="008B249E" w:rsidP="001702DA">
            <w:pPr>
              <w:rPr>
                <w:rFonts w:cstheme="minorHAnsi"/>
                <w:sz w:val="20"/>
                <w:szCs w:val="20"/>
              </w:rPr>
            </w:pPr>
            <w:r w:rsidRPr="00AE77B1">
              <w:rPr>
                <w:rFonts w:cstheme="minorHAnsi"/>
                <w:sz w:val="20"/>
                <w:szCs w:val="20"/>
              </w:rPr>
              <w:t>Skriv</w:t>
            </w:r>
            <w:r w:rsidR="00C925FB" w:rsidRPr="00AE77B1">
              <w:rPr>
                <w:rFonts w:cstheme="minorHAnsi"/>
                <w:sz w:val="20"/>
                <w:szCs w:val="20"/>
              </w:rPr>
              <w:t>e</w:t>
            </w:r>
            <w:r w:rsidRPr="00AE77B1">
              <w:rPr>
                <w:rFonts w:cstheme="minorHAnsi"/>
                <w:sz w:val="20"/>
                <w:szCs w:val="20"/>
              </w:rPr>
              <w:t>forståelse</w:t>
            </w:r>
          </w:p>
          <w:p w14:paraId="18694836" w14:textId="77777777" w:rsidR="008B249E" w:rsidRPr="00AE77B1" w:rsidRDefault="008B249E" w:rsidP="001702DA">
            <w:pPr>
              <w:rPr>
                <w:rFonts w:cstheme="minorHAnsi"/>
                <w:sz w:val="20"/>
                <w:szCs w:val="20"/>
              </w:rPr>
            </w:pPr>
            <w:r w:rsidRPr="00AE77B1">
              <w:rPr>
                <w:rFonts w:cstheme="minorHAnsi"/>
                <w:sz w:val="20"/>
                <w:szCs w:val="20"/>
              </w:rPr>
              <w:t>s.</w:t>
            </w:r>
            <w:r w:rsidR="00C72CE4" w:rsidRPr="00AE77B1">
              <w:rPr>
                <w:rFonts w:cstheme="minorHAnsi"/>
                <w:sz w:val="20"/>
                <w:szCs w:val="20"/>
              </w:rPr>
              <w:t xml:space="preserve"> 6 </w:t>
            </w:r>
          </w:p>
          <w:p w14:paraId="236C7E95" w14:textId="77777777" w:rsidR="00C531AA" w:rsidRPr="00AE77B1" w:rsidRDefault="00C531AA" w:rsidP="001702DA">
            <w:pPr>
              <w:rPr>
                <w:rFonts w:cstheme="minorHAnsi"/>
                <w:sz w:val="20"/>
                <w:szCs w:val="20"/>
              </w:rPr>
            </w:pPr>
          </w:p>
          <w:p w14:paraId="2F86619B" w14:textId="27CC510E" w:rsidR="00C531AA" w:rsidRPr="00814E64" w:rsidRDefault="00C531A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AE77B1">
              <w:rPr>
                <w:rFonts w:cstheme="minorHAnsi"/>
                <w:sz w:val="20"/>
                <w:szCs w:val="20"/>
              </w:rPr>
              <w:t>Lesekvart</w:t>
            </w:r>
          </w:p>
        </w:tc>
      </w:tr>
      <w:tr w:rsidR="00957CB0" w:rsidRPr="0050516A" w14:paraId="6E329A2F" w14:textId="77777777" w:rsidTr="001E3297">
        <w:tc>
          <w:tcPr>
            <w:tcW w:w="1693" w:type="dxa"/>
            <w:shd w:val="clear" w:color="auto" w:fill="F6C3FF"/>
          </w:tcPr>
          <w:p w14:paraId="37590F92" w14:textId="263F9997" w:rsidR="00957CB0" w:rsidRPr="00BE6F30" w:rsidRDefault="00957CB0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E6F30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BE6F30">
              <w:rPr>
                <w:rFonts w:ascii="Comic Sans MS" w:hAnsi="Comic Sans MS"/>
                <w:sz w:val="16"/>
                <w:szCs w:val="16"/>
              </w:rPr>
              <w:t>11.00-11.45</w:t>
            </w:r>
          </w:p>
        </w:tc>
        <w:tc>
          <w:tcPr>
            <w:tcW w:w="1699" w:type="dxa"/>
            <w:vMerge/>
            <w:shd w:val="clear" w:color="auto" w:fill="F6C3FF"/>
          </w:tcPr>
          <w:p w14:paraId="6EB736F1" w14:textId="0797A193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6C3FF"/>
          </w:tcPr>
          <w:p w14:paraId="05C3B2C4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851" w:type="dxa"/>
            <w:vMerge/>
            <w:shd w:val="clear" w:color="auto" w:fill="F6C3FF"/>
          </w:tcPr>
          <w:p w14:paraId="3FADBC61" w14:textId="327E2465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F6C3FF"/>
          </w:tcPr>
          <w:p w14:paraId="0720B167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841" w:type="dxa"/>
            <w:shd w:val="clear" w:color="auto" w:fill="F6C3FF"/>
          </w:tcPr>
          <w:p w14:paraId="0C427FEF" w14:textId="77777777" w:rsidR="00957CB0" w:rsidRPr="0050516A" w:rsidRDefault="00957CB0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</w:tr>
      <w:tr w:rsidR="001E3297" w:rsidRPr="0050516A" w14:paraId="79E7B715" w14:textId="77777777" w:rsidTr="001E3297">
        <w:tc>
          <w:tcPr>
            <w:tcW w:w="1693" w:type="dxa"/>
          </w:tcPr>
          <w:p w14:paraId="2651FD47" w14:textId="659C388E" w:rsidR="001E3297" w:rsidRPr="0050516A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4.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11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45-12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</w:t>
            </w:r>
          </w:p>
        </w:tc>
        <w:tc>
          <w:tcPr>
            <w:tcW w:w="1699" w:type="dxa"/>
            <w:vMerge/>
          </w:tcPr>
          <w:p w14:paraId="326E5E8A" w14:textId="697E32C1" w:rsidR="001E3297" w:rsidRPr="00B207E3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6B7D0DC9" w14:textId="77777777" w:rsidR="001E3297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A96288">
              <w:rPr>
                <w:rFonts w:ascii="Comic Sans MS" w:hAnsi="Comic Sans MS"/>
                <w:b/>
                <w:bCs/>
                <w:sz w:val="18"/>
                <w:szCs w:val="18"/>
              </w:rPr>
              <w:t>MATTE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GJ/Lina</w:t>
            </w:r>
          </w:p>
          <w:p w14:paraId="4622AE14" w14:textId="4807D57F" w:rsidR="001E3297" w:rsidRPr="00F34B0D" w:rsidRDefault="001E3297" w:rsidP="001702DA">
            <w:pPr>
              <w:rPr>
                <w:rFonts w:cstheme="minorHAnsi"/>
                <w:sz w:val="20"/>
                <w:szCs w:val="20"/>
              </w:rPr>
            </w:pPr>
            <w:r w:rsidRPr="00F34B0D">
              <w:rPr>
                <w:rFonts w:cstheme="minorHAnsi"/>
                <w:sz w:val="20"/>
                <w:szCs w:val="20"/>
              </w:rPr>
              <w:t>Lesekvart</w:t>
            </w:r>
          </w:p>
          <w:p w14:paraId="440BEF7C" w14:textId="443AE33B" w:rsidR="001E3297" w:rsidRPr="00F34B0D" w:rsidRDefault="001E3297" w:rsidP="001702DA">
            <w:pPr>
              <w:rPr>
                <w:rFonts w:cstheme="minorHAnsi"/>
                <w:sz w:val="20"/>
                <w:szCs w:val="20"/>
              </w:rPr>
            </w:pPr>
            <w:r w:rsidRPr="00F34B0D">
              <w:rPr>
                <w:rFonts w:cstheme="minorHAnsi"/>
                <w:sz w:val="20"/>
                <w:szCs w:val="20"/>
              </w:rPr>
              <w:t>Hvem skal ut?</w:t>
            </w:r>
          </w:p>
          <w:p w14:paraId="2FEFF9EB" w14:textId="77777777" w:rsidR="001E3297" w:rsidRPr="00F34B0D" w:rsidRDefault="001E3297" w:rsidP="001702DA">
            <w:pPr>
              <w:rPr>
                <w:rFonts w:cstheme="minorHAnsi"/>
                <w:sz w:val="20"/>
                <w:szCs w:val="20"/>
              </w:rPr>
            </w:pPr>
          </w:p>
          <w:p w14:paraId="46B3F32D" w14:textId="1DD6C2B8" w:rsidR="001E3297" w:rsidRPr="00875569" w:rsidRDefault="001E3297" w:rsidP="00170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69">
              <w:rPr>
                <w:rFonts w:cstheme="minorHAnsi"/>
                <w:sz w:val="20"/>
                <w:szCs w:val="20"/>
                <w:lang w:val="en-US"/>
              </w:rPr>
              <w:t>Tall over 1000</w:t>
            </w:r>
          </w:p>
          <w:p w14:paraId="2E426D67" w14:textId="322997B1" w:rsidR="001E3297" w:rsidRPr="00875569" w:rsidRDefault="001E3297" w:rsidP="001702DA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875569">
              <w:rPr>
                <w:rFonts w:cstheme="minorHAnsi"/>
                <w:sz w:val="20"/>
                <w:szCs w:val="20"/>
                <w:lang w:val="en-US"/>
              </w:rPr>
              <w:t>Multi</w:t>
            </w:r>
            <w:proofErr w:type="spellEnd"/>
            <w:r w:rsidRPr="00875569">
              <w:rPr>
                <w:rFonts w:cstheme="minorHAnsi"/>
                <w:sz w:val="20"/>
                <w:szCs w:val="20"/>
                <w:lang w:val="en-US"/>
              </w:rPr>
              <w:t xml:space="preserve"> 4 A s.7</w:t>
            </w:r>
          </w:p>
          <w:p w14:paraId="06ABA4A7" w14:textId="77777777" w:rsidR="001E3297" w:rsidRPr="00875569" w:rsidRDefault="001E3297" w:rsidP="001702DA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4F253D1" w14:textId="643A97FD" w:rsidR="001E3297" w:rsidRPr="00F34B0D" w:rsidRDefault="001E3297" w:rsidP="00170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Utvidet form s. 8</w:t>
            </w:r>
          </w:p>
          <w:p w14:paraId="4F2DB47D" w14:textId="0101D00D" w:rsidR="001E3297" w:rsidRPr="00A14553" w:rsidRDefault="001E3297" w:rsidP="001702DA">
            <w:pPr>
              <w:rPr>
                <w:rFonts w:cstheme="minorHAnsi"/>
                <w:sz w:val="20"/>
                <w:szCs w:val="20"/>
              </w:rPr>
            </w:pPr>
            <w:r w:rsidRPr="00F34B0D">
              <w:rPr>
                <w:rFonts w:cstheme="minorHAnsi"/>
                <w:sz w:val="20"/>
                <w:szCs w:val="20"/>
              </w:rPr>
              <w:t>Mattespill</w:t>
            </w:r>
          </w:p>
        </w:tc>
        <w:tc>
          <w:tcPr>
            <w:tcW w:w="1851" w:type="dxa"/>
            <w:vMerge/>
          </w:tcPr>
          <w:p w14:paraId="27720FE1" w14:textId="77777777" w:rsidR="001E3297" w:rsidRPr="0050516A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</w:tcPr>
          <w:p w14:paraId="721992F9" w14:textId="0B45DBB3" w:rsidR="001E3297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36DD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GJ/Anne</w:t>
            </w:r>
          </w:p>
          <w:p w14:paraId="5703DA2F" w14:textId="6A05FD79" w:rsidR="001E3297" w:rsidRPr="00333796" w:rsidRDefault="001E3297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Lesekvart</w:t>
            </w:r>
          </w:p>
          <w:p w14:paraId="362B55D1" w14:textId="5D84824F" w:rsidR="001E3297" w:rsidRPr="00333796" w:rsidRDefault="00F91638" w:rsidP="001702D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33796">
              <w:rPr>
                <w:rFonts w:cstheme="minorHAnsi"/>
                <w:sz w:val="20"/>
                <w:szCs w:val="20"/>
              </w:rPr>
              <w:t>lese</w:t>
            </w:r>
            <w:r w:rsidR="004B1E59" w:rsidRPr="00333796">
              <w:rPr>
                <w:rFonts w:cstheme="minorHAnsi"/>
                <w:sz w:val="20"/>
                <w:szCs w:val="20"/>
              </w:rPr>
              <w:t>leksa</w:t>
            </w:r>
            <w:proofErr w:type="spellEnd"/>
          </w:p>
          <w:p w14:paraId="5DF26E25" w14:textId="77777777" w:rsidR="004B1E59" w:rsidRPr="00333796" w:rsidRDefault="004B1E59" w:rsidP="001702DA">
            <w:pPr>
              <w:rPr>
                <w:rFonts w:cstheme="minorHAnsi"/>
                <w:sz w:val="20"/>
                <w:szCs w:val="20"/>
              </w:rPr>
            </w:pPr>
          </w:p>
          <w:p w14:paraId="573C6D62" w14:textId="3F87F5ED" w:rsidR="001E3297" w:rsidRPr="00333796" w:rsidRDefault="001E3297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Leseforståelse</w:t>
            </w:r>
          </w:p>
          <w:p w14:paraId="752A9D47" w14:textId="56804F28" w:rsidR="001E3297" w:rsidRPr="00333796" w:rsidRDefault="007E2749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s.</w:t>
            </w:r>
            <w:r w:rsidR="003838B6" w:rsidRPr="00333796">
              <w:rPr>
                <w:rFonts w:cstheme="minorHAnsi"/>
                <w:sz w:val="20"/>
                <w:szCs w:val="20"/>
              </w:rPr>
              <w:t xml:space="preserve"> 6 og 7</w:t>
            </w:r>
          </w:p>
          <w:p w14:paraId="7C168FEA" w14:textId="77777777" w:rsidR="001E3297" w:rsidRPr="00333796" w:rsidRDefault="001E3297" w:rsidP="001702DA">
            <w:pPr>
              <w:rPr>
                <w:rFonts w:cstheme="minorHAnsi"/>
                <w:sz w:val="20"/>
                <w:szCs w:val="20"/>
              </w:rPr>
            </w:pPr>
          </w:p>
          <w:p w14:paraId="1F3E0D8C" w14:textId="34D140F2" w:rsidR="007E2749" w:rsidRPr="00333796" w:rsidRDefault="007E2749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Ukas ord</w:t>
            </w:r>
          </w:p>
          <w:p w14:paraId="5DD7F6DD" w14:textId="6A4D6407" w:rsidR="001E3297" w:rsidRPr="0033661A" w:rsidRDefault="007E2749" w:rsidP="001702D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s. 4</w:t>
            </w:r>
          </w:p>
        </w:tc>
        <w:tc>
          <w:tcPr>
            <w:tcW w:w="1841" w:type="dxa"/>
            <w:vMerge w:val="restart"/>
          </w:tcPr>
          <w:p w14:paraId="7CBD83D4" w14:textId="77777777" w:rsidR="001E3297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3B7B">
              <w:rPr>
                <w:rFonts w:ascii="Comic Sans MS" w:hAnsi="Comic Sans MS"/>
                <w:b/>
                <w:bCs/>
                <w:sz w:val="18"/>
                <w:szCs w:val="18"/>
              </w:rPr>
              <w:t>SAMFUNN</w:t>
            </w:r>
          </w:p>
          <w:p w14:paraId="31E187D9" w14:textId="76D48F81" w:rsidR="001E3297" w:rsidRPr="00B56BA5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56BA5">
              <w:rPr>
                <w:rFonts w:ascii="Comic Sans MS" w:hAnsi="Comic Sans MS"/>
                <w:sz w:val="18"/>
                <w:szCs w:val="18"/>
              </w:rPr>
              <w:t>Vi utforsker søppel</w:t>
            </w:r>
          </w:p>
          <w:p w14:paraId="0F0B4139" w14:textId="77777777" w:rsidR="001E3297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56BA5">
              <w:rPr>
                <w:rFonts w:ascii="Comic Sans MS" w:hAnsi="Comic Sans MS"/>
                <w:sz w:val="18"/>
                <w:szCs w:val="18"/>
              </w:rPr>
              <w:t>GJ/Lina</w:t>
            </w:r>
          </w:p>
          <w:p w14:paraId="5DF11C1D" w14:textId="77777777" w:rsidR="008B48A0" w:rsidRDefault="008B48A0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67BC07" w14:textId="428C94A5" w:rsidR="008B48A0" w:rsidRPr="00B56BA5" w:rsidRDefault="00AE77B1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</w:t>
            </w:r>
            <w:r w:rsidR="008B48A0">
              <w:rPr>
                <w:rFonts w:ascii="Comic Sans MS" w:hAnsi="Comic Sans MS"/>
                <w:sz w:val="18"/>
                <w:szCs w:val="18"/>
              </w:rPr>
              <w:t>eseforståelse</w:t>
            </w:r>
            <w:r>
              <w:rPr>
                <w:rFonts w:ascii="Comic Sans MS" w:hAnsi="Comic Sans MS"/>
                <w:sz w:val="18"/>
                <w:szCs w:val="18"/>
              </w:rPr>
              <w:t xml:space="preserve"> s.  8 og 9</w:t>
            </w:r>
          </w:p>
          <w:p w14:paraId="41266B1B" w14:textId="6F8B4806" w:rsidR="001E3297" w:rsidRPr="00A14553" w:rsidRDefault="00C72CE4" w:rsidP="001702DA">
            <w:pPr>
              <w:rPr>
                <w:rFonts w:cstheme="minorHAnsi"/>
                <w:sz w:val="20"/>
                <w:szCs w:val="20"/>
              </w:rPr>
            </w:pPr>
            <w:r w:rsidRPr="00AE77B1">
              <w:rPr>
                <w:rFonts w:cstheme="minorHAnsi"/>
                <w:sz w:val="20"/>
                <w:szCs w:val="20"/>
              </w:rPr>
              <w:t>Oppsummere u</w:t>
            </w:r>
          </w:p>
        </w:tc>
      </w:tr>
      <w:tr w:rsidR="001E3297" w:rsidRPr="0050516A" w14:paraId="7EF388D8" w14:textId="77777777" w:rsidTr="001E3297">
        <w:tc>
          <w:tcPr>
            <w:tcW w:w="1693" w:type="dxa"/>
          </w:tcPr>
          <w:p w14:paraId="49679D62" w14:textId="5C801C26" w:rsidR="001E3297" w:rsidRPr="0050516A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5.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12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30-13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</w:t>
            </w:r>
          </w:p>
        </w:tc>
        <w:tc>
          <w:tcPr>
            <w:tcW w:w="1699" w:type="dxa"/>
            <w:vMerge/>
          </w:tcPr>
          <w:p w14:paraId="270DA314" w14:textId="16C944FF" w:rsidR="001E3297" w:rsidRPr="00B207E3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5135EE03" w14:textId="718C9434" w:rsidR="001E3297" w:rsidRPr="007971D0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1CF8C853" w14:textId="77777777" w:rsidR="001E3297" w:rsidRPr="0050516A" w:rsidRDefault="001E3297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1" w:type="dxa"/>
            <w:vMerge/>
          </w:tcPr>
          <w:p w14:paraId="0F29ECD3" w14:textId="268F6720" w:rsidR="001E3297" w:rsidRPr="000E36DD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vMerge/>
          </w:tcPr>
          <w:p w14:paraId="566F17DE" w14:textId="508918DE" w:rsidR="001E3297" w:rsidRPr="00023B7B" w:rsidRDefault="001E3297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14:paraId="7BB522FF" w14:textId="7CE8F212" w:rsidR="007E1CB1" w:rsidRPr="0050516A" w:rsidRDefault="007E1CB1" w:rsidP="00374381">
      <w:pPr>
        <w:pStyle w:val="Overskrift2"/>
      </w:pPr>
      <w:r w:rsidRPr="0050516A">
        <w:lastRenderedPageBreak/>
        <w:t>Lek</w:t>
      </w:r>
      <w:r w:rsidR="00474CB9">
        <w:t>s</w:t>
      </w:r>
      <w:r w:rsidRPr="0050516A">
        <w:t>er</w:t>
      </w:r>
    </w:p>
    <w:tbl>
      <w:tblPr>
        <w:tblStyle w:val="Tabellrutenett"/>
        <w:tblW w:w="10768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547"/>
        <w:gridCol w:w="2551"/>
        <w:gridCol w:w="2835"/>
        <w:gridCol w:w="2835"/>
      </w:tblGrid>
      <w:tr w:rsidR="007E1CB1" w:rsidRPr="00A94A7C" w14:paraId="4D7C0EAF" w14:textId="77777777" w:rsidTr="00DD197D">
        <w:tc>
          <w:tcPr>
            <w:tcW w:w="2547" w:type="dxa"/>
            <w:shd w:val="clear" w:color="auto" w:fill="F6C3FF"/>
          </w:tcPr>
          <w:p w14:paraId="6F0C81ED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tirsdag</w:t>
            </w:r>
          </w:p>
        </w:tc>
        <w:tc>
          <w:tcPr>
            <w:tcW w:w="2551" w:type="dxa"/>
            <w:shd w:val="clear" w:color="auto" w:fill="F6C3FF"/>
          </w:tcPr>
          <w:p w14:paraId="4DE15383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onsdag</w:t>
            </w:r>
          </w:p>
        </w:tc>
        <w:tc>
          <w:tcPr>
            <w:tcW w:w="2835" w:type="dxa"/>
            <w:shd w:val="clear" w:color="auto" w:fill="F6C3FF"/>
          </w:tcPr>
          <w:p w14:paraId="584DB084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torsdag</w:t>
            </w:r>
          </w:p>
        </w:tc>
        <w:tc>
          <w:tcPr>
            <w:tcW w:w="2835" w:type="dxa"/>
            <w:shd w:val="clear" w:color="auto" w:fill="F6C3FF"/>
          </w:tcPr>
          <w:p w14:paraId="37798F52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fredag</w:t>
            </w:r>
          </w:p>
        </w:tc>
      </w:tr>
      <w:tr w:rsidR="007E1CB1" w:rsidRPr="0050516A" w14:paraId="263FC732" w14:textId="77777777" w:rsidTr="007E1CB1">
        <w:tc>
          <w:tcPr>
            <w:tcW w:w="2547" w:type="dxa"/>
            <w:shd w:val="clear" w:color="auto" w:fill="FFFFFF" w:themeFill="background1"/>
          </w:tcPr>
          <w:p w14:paraId="4EA3089D" w14:textId="77777777" w:rsidR="008057F7" w:rsidRDefault="00F70BE7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  <w:r w:rsidR="00A808CA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 </w:t>
            </w:r>
          </w:p>
          <w:p w14:paraId="51769154" w14:textId="5151EAA1" w:rsidR="00F70BE7" w:rsidRDefault="00A808CA" w:rsidP="001702DA">
            <w:pP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  <w:r w:rsidRPr="008057F7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SALTO LESEBOK</w:t>
            </w:r>
          </w:p>
          <w:p w14:paraId="51D4C2BC" w14:textId="7EDDB876" w:rsidR="00CC3882" w:rsidRPr="00870D73" w:rsidRDefault="00CC3882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Les 2 ganger høyt</w:t>
            </w:r>
            <w:r w:rsidR="003E6BBD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.</w:t>
            </w:r>
          </w:p>
          <w:p w14:paraId="26EE55E0" w14:textId="58468987" w:rsidR="007E1CB1" w:rsidRPr="0072740F" w:rsidRDefault="005E25B6" w:rsidP="001702DA">
            <w:pPr>
              <w:rPr>
                <w:rFonts w:ascii="Comic Sans MS" w:hAnsi="Comic Sans MS"/>
                <w:sz w:val="20"/>
                <w:szCs w:val="20"/>
              </w:rPr>
            </w:pPr>
            <w:r w:rsidRPr="003037E9">
              <w:rPr>
                <w:rFonts w:ascii="Comic Sans MS" w:hAnsi="Comic Sans MS"/>
                <w:b/>
                <w:bCs/>
                <w:sz w:val="20"/>
                <w:szCs w:val="20"/>
              </w:rPr>
              <w:t>Månetekst</w:t>
            </w:r>
            <w:r w:rsidRPr="0072740F">
              <w:rPr>
                <w:rFonts w:ascii="Comic Sans MS" w:hAnsi="Comic Sans MS"/>
                <w:sz w:val="20"/>
                <w:szCs w:val="20"/>
              </w:rPr>
              <w:t>: Les s.</w:t>
            </w:r>
            <w:r w:rsidR="007A591D" w:rsidRPr="0072740F">
              <w:rPr>
                <w:rFonts w:ascii="Comic Sans MS" w:hAnsi="Comic Sans MS"/>
                <w:sz w:val="20"/>
                <w:szCs w:val="20"/>
              </w:rPr>
              <w:t xml:space="preserve"> 7.</w:t>
            </w:r>
            <w:r w:rsidR="00BE209D">
              <w:rPr>
                <w:rFonts w:ascii="Comic Sans MS" w:hAnsi="Comic Sans MS"/>
                <w:sz w:val="20"/>
                <w:szCs w:val="20"/>
              </w:rPr>
              <w:t xml:space="preserve"> Finn 4 sammensatte ord.</w:t>
            </w:r>
          </w:p>
          <w:p w14:paraId="6A935097" w14:textId="25E1D63B" w:rsidR="007A591D" w:rsidRDefault="007A591D" w:rsidP="001702DA">
            <w:pPr>
              <w:rPr>
                <w:rFonts w:ascii="Comic Sans MS" w:hAnsi="Comic Sans MS"/>
              </w:rPr>
            </w:pPr>
            <w:r w:rsidRPr="0072740F">
              <w:rPr>
                <w:rFonts w:ascii="Comic Sans MS" w:hAnsi="Comic Sans MS"/>
                <w:sz w:val="20"/>
                <w:szCs w:val="20"/>
              </w:rPr>
              <w:t xml:space="preserve">Skriv ned forklaring </w:t>
            </w:r>
            <w:r w:rsidR="00747769" w:rsidRPr="0072740F">
              <w:rPr>
                <w:rFonts w:ascii="Comic Sans MS" w:hAnsi="Comic Sans MS"/>
                <w:sz w:val="20"/>
                <w:szCs w:val="20"/>
              </w:rPr>
              <w:t>på hva en auksjon er</w:t>
            </w:r>
            <w:r w:rsidR="00747769">
              <w:rPr>
                <w:rFonts w:ascii="Comic Sans MS" w:hAnsi="Comic Sans MS"/>
              </w:rPr>
              <w:t>.</w:t>
            </w:r>
            <w:r w:rsidR="00812ACD">
              <w:rPr>
                <w:rFonts w:ascii="Comic Sans MS" w:hAnsi="Comic Sans MS"/>
              </w:rPr>
              <w:t xml:space="preserve"> </w:t>
            </w:r>
            <w:r w:rsidR="00812ACD" w:rsidRPr="00C139D3">
              <w:rPr>
                <w:rFonts w:ascii="Comic Sans MS" w:hAnsi="Comic Sans MS"/>
                <w:sz w:val="20"/>
                <w:szCs w:val="20"/>
              </w:rPr>
              <w:t xml:space="preserve">Skriv i </w:t>
            </w:r>
            <w:r w:rsidR="006252D3">
              <w:rPr>
                <w:rFonts w:ascii="Comic Sans MS" w:hAnsi="Comic Sans MS"/>
                <w:sz w:val="20"/>
                <w:szCs w:val="20"/>
              </w:rPr>
              <w:t>lekse</w:t>
            </w:r>
            <w:r w:rsidR="003530EE">
              <w:rPr>
                <w:rFonts w:ascii="Comic Sans MS" w:hAnsi="Comic Sans MS"/>
                <w:sz w:val="20"/>
                <w:szCs w:val="20"/>
              </w:rPr>
              <w:t>-</w:t>
            </w:r>
            <w:r w:rsidR="00D70EF6">
              <w:rPr>
                <w:rFonts w:ascii="Comic Sans MS" w:hAnsi="Comic Sans MS"/>
                <w:sz w:val="20"/>
                <w:szCs w:val="20"/>
              </w:rPr>
              <w:t>boka.</w:t>
            </w:r>
          </w:p>
          <w:p w14:paraId="5AA9F7D4" w14:textId="77777777" w:rsidR="003037E9" w:rsidRDefault="003037E9" w:rsidP="001702DA">
            <w:pPr>
              <w:rPr>
                <w:rFonts w:ascii="Comic Sans MS" w:hAnsi="Comic Sans MS"/>
              </w:rPr>
            </w:pPr>
          </w:p>
          <w:p w14:paraId="104879D8" w14:textId="0BFADA7D" w:rsidR="003037E9" w:rsidRPr="005B0C4E" w:rsidRDefault="003037E9" w:rsidP="001702DA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Soltekst</w:t>
            </w:r>
            <w:proofErr w:type="spellEnd"/>
            <w:r w:rsidR="00042BB3"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:</w:t>
            </w:r>
            <w:r w:rsidR="005B0C4E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 </w:t>
            </w:r>
            <w:r w:rsidR="005B0C4E" w:rsidRPr="00A42C49">
              <w:rPr>
                <w:rFonts w:ascii="Comic Sans MS" w:hAnsi="Comic Sans MS" w:cstheme="minorHAnsi"/>
                <w:sz w:val="20"/>
                <w:szCs w:val="20"/>
              </w:rPr>
              <w:t xml:space="preserve">Les </w:t>
            </w:r>
            <w:r w:rsidR="00BD68F1" w:rsidRPr="00A42C49">
              <w:rPr>
                <w:rFonts w:ascii="Comic Sans MS" w:hAnsi="Comic Sans MS" w:cstheme="minorHAnsi"/>
                <w:sz w:val="20"/>
                <w:szCs w:val="20"/>
              </w:rPr>
              <w:t>s</w:t>
            </w:r>
            <w:r w:rsidR="009B3E6F">
              <w:rPr>
                <w:rFonts w:ascii="Comic Sans MS" w:hAnsi="Comic Sans MS" w:cstheme="minorHAnsi"/>
                <w:sz w:val="20"/>
                <w:szCs w:val="20"/>
              </w:rPr>
              <w:t>.</w:t>
            </w:r>
            <w:r w:rsidR="00A42C49" w:rsidRPr="00A42C49">
              <w:rPr>
                <w:rFonts w:ascii="Comic Sans MS" w:hAnsi="Comic Sans MS" w:cstheme="minorHAnsi"/>
                <w:sz w:val="20"/>
                <w:szCs w:val="20"/>
              </w:rPr>
              <w:t>8 og 9</w:t>
            </w:r>
          </w:p>
          <w:p w14:paraId="6F36502F" w14:textId="63E45DBD" w:rsidR="00A829C6" w:rsidRPr="004B061C" w:rsidRDefault="00BE73C6" w:rsidP="00170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Finn 6 sammensatte ord. </w:t>
            </w:r>
            <w:r w:rsidR="00F96F85">
              <w:rPr>
                <w:rFonts w:cstheme="minorHAnsi"/>
                <w:sz w:val="20"/>
                <w:szCs w:val="20"/>
              </w:rPr>
              <w:t xml:space="preserve"> Skriv ned forklaring </w:t>
            </w:r>
            <w:r w:rsidR="00052863">
              <w:rPr>
                <w:rFonts w:cstheme="minorHAnsi"/>
                <w:sz w:val="20"/>
                <w:szCs w:val="20"/>
              </w:rPr>
              <w:t xml:space="preserve">hva tilgivelse er. </w:t>
            </w:r>
            <w:r w:rsidR="006E74B8">
              <w:rPr>
                <w:rFonts w:cstheme="minorHAnsi"/>
                <w:sz w:val="20"/>
                <w:szCs w:val="20"/>
              </w:rPr>
              <w:t xml:space="preserve"> </w:t>
            </w:r>
            <w:r w:rsidR="002A5079">
              <w:rPr>
                <w:rFonts w:cstheme="minorHAnsi"/>
                <w:sz w:val="20"/>
                <w:szCs w:val="20"/>
              </w:rPr>
              <w:t>Kom gjerne med et eksempel.</w:t>
            </w:r>
            <w:r w:rsidR="00DA7EFC">
              <w:rPr>
                <w:rFonts w:cstheme="minorHAnsi"/>
                <w:sz w:val="20"/>
                <w:szCs w:val="20"/>
              </w:rPr>
              <w:t xml:space="preserve"> </w:t>
            </w:r>
            <w:r w:rsidR="00052863">
              <w:rPr>
                <w:rFonts w:cstheme="minorHAnsi"/>
                <w:sz w:val="20"/>
                <w:szCs w:val="20"/>
              </w:rPr>
              <w:t xml:space="preserve">Skriv i </w:t>
            </w:r>
            <w:r w:rsidR="0053353B">
              <w:rPr>
                <w:rFonts w:cstheme="minorHAnsi"/>
                <w:sz w:val="20"/>
                <w:szCs w:val="20"/>
              </w:rPr>
              <w:t>lekse</w:t>
            </w:r>
            <w:r w:rsidR="003530EE">
              <w:rPr>
                <w:rFonts w:cstheme="minorHAnsi"/>
                <w:sz w:val="20"/>
                <w:szCs w:val="20"/>
              </w:rPr>
              <w:t xml:space="preserve"> </w:t>
            </w:r>
            <w:r w:rsidR="00052863">
              <w:rPr>
                <w:rFonts w:cstheme="minorHAnsi"/>
                <w:sz w:val="20"/>
                <w:szCs w:val="20"/>
              </w:rPr>
              <w:t>boka.</w:t>
            </w:r>
          </w:p>
          <w:p w14:paraId="018EB465" w14:textId="77777777" w:rsidR="00A829C6" w:rsidRDefault="00A829C6" w:rsidP="001702DA">
            <w:pPr>
              <w:rPr>
                <w:rFonts w:ascii="Comic Sans MS" w:hAnsi="Comic Sans MS"/>
              </w:rPr>
            </w:pPr>
          </w:p>
          <w:p w14:paraId="3A00678B" w14:textId="2DDEA484" w:rsidR="00DB58A1" w:rsidRPr="00AF1D34" w:rsidRDefault="00AF1D34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5165FE96" w14:textId="64C1FABA" w:rsidR="003247D4" w:rsidRPr="00585742" w:rsidRDefault="00342462" w:rsidP="001702DA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85742">
              <w:rPr>
                <w:rFonts w:ascii="Comic Sans MS" w:hAnsi="Comic Sans MS"/>
                <w:sz w:val="20"/>
                <w:szCs w:val="20"/>
              </w:rPr>
              <w:t>Multi</w:t>
            </w:r>
            <w:proofErr w:type="spellEnd"/>
            <w:r w:rsidRPr="0058574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6C20A2" w:rsidRPr="00585742">
              <w:rPr>
                <w:rFonts w:ascii="Comic Sans MS" w:hAnsi="Comic Sans MS"/>
                <w:sz w:val="20"/>
                <w:szCs w:val="20"/>
              </w:rPr>
              <w:t>øvebok</w:t>
            </w:r>
            <w:proofErr w:type="spellEnd"/>
            <w:r w:rsidR="006C20A2" w:rsidRPr="00585742">
              <w:rPr>
                <w:rFonts w:ascii="Comic Sans MS" w:hAnsi="Comic Sans MS"/>
                <w:sz w:val="20"/>
                <w:szCs w:val="20"/>
              </w:rPr>
              <w:t xml:space="preserve"> s. </w:t>
            </w:r>
            <w:r w:rsidR="00BD14E6" w:rsidRPr="00585742">
              <w:rPr>
                <w:rFonts w:ascii="Comic Sans MS" w:hAnsi="Comic Sans MS"/>
                <w:sz w:val="20"/>
                <w:szCs w:val="20"/>
              </w:rPr>
              <w:t>4</w:t>
            </w:r>
          </w:p>
          <w:p w14:paraId="3017AA9B" w14:textId="77777777" w:rsidR="00585742" w:rsidRDefault="00585742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C3C07F0" w14:textId="1BE9A261" w:rsidR="00DE19B3" w:rsidRPr="00066E78" w:rsidRDefault="00184EB4" w:rsidP="00170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</w:t>
            </w:r>
            <w:r w:rsidR="006E35D5">
              <w:rPr>
                <w:rFonts w:cstheme="minorHAnsi"/>
                <w:color w:val="EE0000"/>
              </w:rPr>
              <w:t>V</w:t>
            </w:r>
            <w:r w:rsidR="001F0569" w:rsidRPr="00184EB4">
              <w:rPr>
                <w:rFonts w:cstheme="minorHAnsi"/>
                <w:color w:val="EE0000"/>
              </w:rPr>
              <w:t>oksenlekse:</w:t>
            </w:r>
          </w:p>
          <w:p w14:paraId="7E31D505" w14:textId="4B2C9163" w:rsidR="001F0569" w:rsidRPr="00184EB4" w:rsidRDefault="001F0569" w:rsidP="001702DA">
            <w:pPr>
              <w:rPr>
                <w:rFonts w:cstheme="minorHAnsi"/>
                <w:color w:val="EE0000"/>
              </w:rPr>
            </w:pPr>
            <w:r w:rsidRPr="00184EB4">
              <w:rPr>
                <w:rFonts w:cstheme="minorHAnsi"/>
                <w:color w:val="EE0000"/>
              </w:rPr>
              <w:t xml:space="preserve">Signere </w:t>
            </w:r>
            <w:r w:rsidR="0093163E" w:rsidRPr="00184EB4">
              <w:rPr>
                <w:rFonts w:cstheme="minorHAnsi"/>
                <w:color w:val="EE0000"/>
              </w:rPr>
              <w:t>elevkort,</w:t>
            </w:r>
            <w:r w:rsidR="008527B2">
              <w:rPr>
                <w:rFonts w:cstheme="minorHAnsi"/>
                <w:color w:val="EE0000"/>
              </w:rPr>
              <w:t xml:space="preserve"> og</w:t>
            </w:r>
            <w:r w:rsidR="003F550D">
              <w:rPr>
                <w:rFonts w:cstheme="minorHAnsi"/>
                <w:color w:val="EE0000"/>
              </w:rPr>
              <w:t xml:space="preserve"> andre dokument</w:t>
            </w:r>
            <w:r w:rsidR="006E35D5">
              <w:rPr>
                <w:rFonts w:cstheme="minorHAnsi"/>
                <w:color w:val="EE0000"/>
              </w:rPr>
              <w:t>.</w:t>
            </w:r>
          </w:p>
          <w:p w14:paraId="01F16FFA" w14:textId="3E9D5321" w:rsidR="00DE19B3" w:rsidRPr="0050516A" w:rsidRDefault="0093163E" w:rsidP="001702DA">
            <w:pPr>
              <w:rPr>
                <w:rFonts w:ascii="Comic Sans MS" w:hAnsi="Comic Sans MS"/>
              </w:rPr>
            </w:pPr>
            <w:r w:rsidRPr="00184EB4">
              <w:rPr>
                <w:rFonts w:cstheme="minorHAnsi"/>
                <w:color w:val="EE0000"/>
              </w:rPr>
              <w:t>Legge trekk</w:t>
            </w:r>
            <w:r w:rsidR="003407A7" w:rsidRPr="00184EB4">
              <w:rPr>
                <w:rFonts w:cstheme="minorHAnsi"/>
                <w:color w:val="EE0000"/>
              </w:rPr>
              <w:t xml:space="preserve"> </w:t>
            </w:r>
            <w:r w:rsidR="00342462" w:rsidRPr="00184EB4">
              <w:rPr>
                <w:rFonts w:cstheme="minorHAnsi"/>
                <w:color w:val="EE0000"/>
              </w:rPr>
              <w:t>på bøker.</w:t>
            </w:r>
            <w:r w:rsidR="008342A6" w:rsidRPr="00184EB4">
              <w:rPr>
                <w:rFonts w:ascii="Comic Sans MS" w:hAnsi="Comic Sans MS"/>
                <w:color w:val="EE0000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42BB7230" w14:textId="77777777" w:rsidR="00870D73" w:rsidRPr="00870D73" w:rsidRDefault="00870D73" w:rsidP="00870D7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3AE1E983" w14:textId="77777777" w:rsidR="00DD1E80" w:rsidRDefault="00DD1E80" w:rsidP="00DD1E80">
            <w:pP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  <w:r w:rsidRPr="008057F7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SALTO LESEBOK</w:t>
            </w:r>
          </w:p>
          <w:p w14:paraId="6F37575B" w14:textId="66A07087" w:rsidR="003E6BBD" w:rsidRPr="00870D73" w:rsidRDefault="00745212" w:rsidP="00DD1E8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Les 2 ganger høyt</w:t>
            </w: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.</w:t>
            </w:r>
          </w:p>
          <w:p w14:paraId="6A24E70C" w14:textId="4EAC755A" w:rsidR="005A36FE" w:rsidRDefault="005A36FE" w:rsidP="005A36FE">
            <w:pPr>
              <w:rPr>
                <w:rFonts w:ascii="Comic Sans MS" w:hAnsi="Comic Sans MS"/>
              </w:rPr>
            </w:pPr>
            <w:r w:rsidRPr="003037E9">
              <w:rPr>
                <w:rFonts w:ascii="Comic Sans MS" w:hAnsi="Comic Sans MS"/>
                <w:b/>
                <w:bCs/>
                <w:sz w:val="20"/>
                <w:szCs w:val="20"/>
              </w:rPr>
              <w:t>Månetekst</w:t>
            </w:r>
            <w:r w:rsidRPr="0072740F">
              <w:rPr>
                <w:rFonts w:ascii="Comic Sans MS" w:hAnsi="Comic Sans MS"/>
                <w:sz w:val="20"/>
                <w:szCs w:val="20"/>
              </w:rPr>
              <w:t>: Les s. 7.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24C0A8BA" w14:textId="50213B04" w:rsidR="005A36FE" w:rsidRDefault="001F2928" w:rsidP="005A36FE">
            <w:pPr>
              <w:rPr>
                <w:rFonts w:cstheme="minorHAnsi"/>
                <w:sz w:val="20"/>
                <w:szCs w:val="20"/>
              </w:rPr>
            </w:pPr>
            <w:r w:rsidRPr="00424A80">
              <w:rPr>
                <w:rFonts w:cstheme="minorHAnsi"/>
                <w:sz w:val="20"/>
                <w:szCs w:val="20"/>
              </w:rPr>
              <w:t xml:space="preserve">Skriv ned </w:t>
            </w:r>
            <w:r w:rsidR="00467301" w:rsidRPr="00424A80">
              <w:rPr>
                <w:rFonts w:cstheme="minorHAnsi"/>
                <w:sz w:val="20"/>
                <w:szCs w:val="20"/>
              </w:rPr>
              <w:t xml:space="preserve">4 </w:t>
            </w:r>
            <w:r w:rsidR="003B544A" w:rsidRPr="00424A80">
              <w:rPr>
                <w:rFonts w:cstheme="minorHAnsi"/>
                <w:sz w:val="20"/>
                <w:szCs w:val="20"/>
              </w:rPr>
              <w:t xml:space="preserve">ulike lopper du kan </w:t>
            </w:r>
            <w:r w:rsidR="00424A80" w:rsidRPr="00424A80">
              <w:rPr>
                <w:rFonts w:cstheme="minorHAnsi"/>
                <w:sz w:val="20"/>
                <w:szCs w:val="20"/>
              </w:rPr>
              <w:t>kjøpe på loppemarked</w:t>
            </w:r>
            <w:r w:rsidR="000D0851">
              <w:rPr>
                <w:rFonts w:cstheme="minorHAnsi"/>
                <w:sz w:val="20"/>
                <w:szCs w:val="20"/>
              </w:rPr>
              <w:t xml:space="preserve">. Skriv i </w:t>
            </w:r>
            <w:r w:rsidR="006252D3">
              <w:rPr>
                <w:rFonts w:cstheme="minorHAnsi"/>
                <w:sz w:val="20"/>
                <w:szCs w:val="20"/>
              </w:rPr>
              <w:t>lekse</w:t>
            </w:r>
            <w:r w:rsidR="003530EE">
              <w:rPr>
                <w:rFonts w:cstheme="minorHAnsi"/>
                <w:sz w:val="20"/>
                <w:szCs w:val="20"/>
              </w:rPr>
              <w:t>-</w:t>
            </w:r>
            <w:r w:rsidR="00D70EF6">
              <w:rPr>
                <w:rFonts w:cstheme="minorHAnsi"/>
                <w:sz w:val="20"/>
                <w:szCs w:val="20"/>
              </w:rPr>
              <w:t>boka.</w:t>
            </w:r>
          </w:p>
          <w:p w14:paraId="631A794A" w14:textId="77777777" w:rsidR="00CC3882" w:rsidRPr="00424A80" w:rsidRDefault="00CC3882" w:rsidP="005A36FE">
            <w:pPr>
              <w:rPr>
                <w:rFonts w:cstheme="minorHAnsi"/>
                <w:sz w:val="20"/>
                <w:szCs w:val="20"/>
              </w:rPr>
            </w:pPr>
          </w:p>
          <w:p w14:paraId="3698B5CD" w14:textId="0A0D569B" w:rsidR="005B0C4E" w:rsidRPr="00044A7A" w:rsidRDefault="005A36FE" w:rsidP="00D21B8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Soltekst</w:t>
            </w:r>
            <w:proofErr w:type="spellEnd"/>
            <w:r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 </w:t>
            </w:r>
            <w:r w:rsidRPr="00044A7A">
              <w:rPr>
                <w:rFonts w:cstheme="minorHAnsi"/>
                <w:sz w:val="20"/>
                <w:szCs w:val="20"/>
              </w:rPr>
              <w:t>Les s.8 og 9</w:t>
            </w:r>
            <w:r w:rsidR="00D8750C">
              <w:rPr>
                <w:rFonts w:cstheme="minorHAnsi"/>
                <w:sz w:val="20"/>
                <w:szCs w:val="20"/>
              </w:rPr>
              <w:t xml:space="preserve">. </w:t>
            </w:r>
            <w:r w:rsidR="000D0851">
              <w:rPr>
                <w:rFonts w:cstheme="minorHAnsi"/>
                <w:sz w:val="20"/>
                <w:szCs w:val="20"/>
              </w:rPr>
              <w:t>Skriv ned 6 ulik</w:t>
            </w:r>
            <w:r w:rsidR="00055DE2">
              <w:rPr>
                <w:rFonts w:cstheme="minorHAnsi"/>
                <w:sz w:val="20"/>
                <w:szCs w:val="20"/>
              </w:rPr>
              <w:t xml:space="preserve">e lopper </w:t>
            </w:r>
            <w:r w:rsidR="00D44943">
              <w:rPr>
                <w:rFonts w:cstheme="minorHAnsi"/>
                <w:sz w:val="20"/>
                <w:szCs w:val="20"/>
              </w:rPr>
              <w:t>du kan få kjøp</w:t>
            </w:r>
            <w:r w:rsidR="00CC3882">
              <w:rPr>
                <w:rFonts w:cstheme="minorHAnsi"/>
                <w:sz w:val="20"/>
                <w:szCs w:val="20"/>
              </w:rPr>
              <w:t>t</w:t>
            </w:r>
            <w:r w:rsidR="00D44943">
              <w:rPr>
                <w:rFonts w:cstheme="minorHAnsi"/>
                <w:sz w:val="20"/>
                <w:szCs w:val="20"/>
              </w:rPr>
              <w:t xml:space="preserve"> på loppemarked. Skriv i </w:t>
            </w:r>
            <w:proofErr w:type="spellStart"/>
            <w:r w:rsidR="00B12D9D">
              <w:rPr>
                <w:rFonts w:cstheme="minorHAnsi"/>
                <w:sz w:val="20"/>
                <w:szCs w:val="20"/>
              </w:rPr>
              <w:t>lekse</w:t>
            </w:r>
            <w:r w:rsidR="00D44943">
              <w:rPr>
                <w:rFonts w:cstheme="minorHAnsi"/>
                <w:sz w:val="20"/>
                <w:szCs w:val="20"/>
              </w:rPr>
              <w:t>boka</w:t>
            </w:r>
            <w:proofErr w:type="spellEnd"/>
            <w:r w:rsidR="00D44943">
              <w:rPr>
                <w:rFonts w:cstheme="minorHAnsi"/>
                <w:sz w:val="20"/>
                <w:szCs w:val="20"/>
              </w:rPr>
              <w:t>.</w:t>
            </w:r>
          </w:p>
          <w:p w14:paraId="15A79230" w14:textId="77777777" w:rsidR="005B0C4E" w:rsidRPr="00044A7A" w:rsidRDefault="005B0C4E" w:rsidP="00D21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E2F6F8F" w14:textId="77777777" w:rsidR="005B0C4E" w:rsidRPr="00044A7A" w:rsidRDefault="005B0C4E" w:rsidP="00D21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9D56A6" w14:textId="77777777" w:rsidR="005B0C4E" w:rsidRPr="00044A7A" w:rsidRDefault="005B0C4E" w:rsidP="00D21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9E5F949" w14:textId="52C0B2CF" w:rsidR="00D21B85" w:rsidRDefault="00D21B85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11EDDCB0" w14:textId="2F128E5A" w:rsidR="00CF3CD5" w:rsidRPr="00585742" w:rsidRDefault="00BD14E6" w:rsidP="00D21B85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85742">
              <w:rPr>
                <w:rFonts w:ascii="Comic Sans MS" w:hAnsi="Comic Sans MS"/>
                <w:sz w:val="20"/>
                <w:szCs w:val="20"/>
              </w:rPr>
              <w:t>Multi</w:t>
            </w:r>
            <w:proofErr w:type="spellEnd"/>
            <w:r w:rsidRPr="0058574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585742">
              <w:rPr>
                <w:rFonts w:ascii="Comic Sans MS" w:hAnsi="Comic Sans MS"/>
                <w:sz w:val="20"/>
                <w:szCs w:val="20"/>
              </w:rPr>
              <w:t>øvebok</w:t>
            </w:r>
            <w:proofErr w:type="spellEnd"/>
            <w:r w:rsidRPr="00585742">
              <w:rPr>
                <w:rFonts w:ascii="Comic Sans MS" w:hAnsi="Comic Sans MS"/>
                <w:sz w:val="20"/>
                <w:szCs w:val="20"/>
              </w:rPr>
              <w:t xml:space="preserve"> s.</w:t>
            </w:r>
            <w:r w:rsidR="00407189" w:rsidRPr="00585742">
              <w:rPr>
                <w:rFonts w:ascii="Comic Sans MS" w:hAnsi="Comic Sans MS"/>
                <w:sz w:val="20"/>
                <w:szCs w:val="20"/>
              </w:rPr>
              <w:t>5</w:t>
            </w:r>
          </w:p>
          <w:p w14:paraId="7D94E5C7" w14:textId="77777777" w:rsidR="00BE7860" w:rsidRDefault="00BE7860" w:rsidP="00CF3CD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0735941" w14:textId="5A8A1001" w:rsidR="00CF3CD5" w:rsidRPr="00CF3CD5" w:rsidRDefault="00CF3CD5" w:rsidP="00CF3CD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184E572F" w14:textId="657C534C" w:rsidR="00CF3CD5" w:rsidRPr="00B05709" w:rsidRDefault="00B05709" w:rsidP="00D21B85">
            <w:pPr>
              <w:rPr>
                <w:rFonts w:cstheme="minorHAnsi"/>
                <w:sz w:val="20"/>
                <w:szCs w:val="20"/>
                <w:lang w:val="da-DK"/>
              </w:rPr>
            </w:pPr>
            <w:r w:rsidRPr="00B05709">
              <w:rPr>
                <w:rFonts w:cstheme="minorHAnsi"/>
                <w:sz w:val="20"/>
                <w:szCs w:val="20"/>
                <w:lang w:val="da-DK"/>
              </w:rPr>
              <w:t xml:space="preserve">Øv på ark med « common </w:t>
            </w:r>
            <w:proofErr w:type="spellStart"/>
            <w:r w:rsidRPr="00B05709">
              <w:rPr>
                <w:rFonts w:cstheme="minorHAnsi"/>
                <w:sz w:val="20"/>
                <w:szCs w:val="20"/>
                <w:lang w:val="da-DK"/>
              </w:rPr>
              <w:t>no</w:t>
            </w:r>
            <w:r>
              <w:rPr>
                <w:rFonts w:cstheme="minorHAnsi"/>
                <w:sz w:val="20"/>
                <w:szCs w:val="20"/>
                <w:lang w:val="da-DK"/>
              </w:rPr>
              <w:t>uns</w:t>
            </w:r>
            <w:proofErr w:type="spellEnd"/>
            <w:r>
              <w:rPr>
                <w:rFonts w:cstheme="minorHAnsi"/>
                <w:sz w:val="20"/>
                <w:szCs w:val="20"/>
                <w:lang w:val="da-DK"/>
              </w:rPr>
              <w:t>”(</w:t>
            </w:r>
            <w:proofErr w:type="spellStart"/>
            <w:r>
              <w:rPr>
                <w:rFonts w:cstheme="minorHAnsi"/>
                <w:sz w:val="20"/>
                <w:szCs w:val="20"/>
                <w:lang w:val="da-DK"/>
              </w:rPr>
              <w:t>people</w:t>
            </w:r>
            <w:proofErr w:type="spellEnd"/>
            <w:r>
              <w:rPr>
                <w:rFonts w:cstheme="minorHAnsi"/>
                <w:sz w:val="20"/>
                <w:szCs w:val="20"/>
                <w:lang w:val="da-DK"/>
              </w:rPr>
              <w:t>)</w:t>
            </w:r>
          </w:p>
          <w:p w14:paraId="26617D99" w14:textId="77777777" w:rsidR="00D21B85" w:rsidRPr="00B05709" w:rsidRDefault="00D21B85" w:rsidP="001702DA">
            <w:pPr>
              <w:rPr>
                <w:rFonts w:ascii="Comic Sans MS" w:hAnsi="Comic Sans MS"/>
                <w:lang w:val="da-DK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3CA8647" w14:textId="77777777" w:rsidR="00B417F2" w:rsidRPr="00870D73" w:rsidRDefault="00B417F2" w:rsidP="00B417F2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20EF59AA" w14:textId="77777777" w:rsidR="00DD1E80" w:rsidRDefault="00DD1E80" w:rsidP="00DD1E80">
            <w:pP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  <w:r w:rsidRPr="008057F7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SALTO LESEBOK</w:t>
            </w:r>
          </w:p>
          <w:p w14:paraId="77D28CC0" w14:textId="1A5291F1" w:rsidR="00745212" w:rsidRPr="00870D73" w:rsidRDefault="00745212" w:rsidP="00DD1E8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Les 2 ganger høyt</w:t>
            </w: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.</w:t>
            </w:r>
          </w:p>
          <w:p w14:paraId="16BF2D70" w14:textId="3F6CE886" w:rsidR="00CC3882" w:rsidRDefault="00CC3882" w:rsidP="00CC3882">
            <w:pPr>
              <w:rPr>
                <w:rFonts w:ascii="Comic Sans MS" w:hAnsi="Comic Sans MS"/>
              </w:rPr>
            </w:pPr>
            <w:r w:rsidRPr="003037E9">
              <w:rPr>
                <w:rFonts w:ascii="Comic Sans MS" w:hAnsi="Comic Sans MS"/>
                <w:b/>
                <w:bCs/>
                <w:sz w:val="20"/>
                <w:szCs w:val="20"/>
              </w:rPr>
              <w:t>Månetekst</w:t>
            </w:r>
            <w:r w:rsidRPr="0072740F">
              <w:rPr>
                <w:rFonts w:ascii="Comic Sans MS" w:hAnsi="Comic Sans MS"/>
                <w:sz w:val="20"/>
                <w:szCs w:val="20"/>
              </w:rPr>
              <w:t xml:space="preserve">: Les s. </w:t>
            </w:r>
            <w:r w:rsidR="00AE77B1">
              <w:rPr>
                <w:rFonts w:ascii="Comic Sans MS" w:hAnsi="Comic Sans MS"/>
                <w:sz w:val="20"/>
                <w:szCs w:val="20"/>
              </w:rPr>
              <w:t>12</w:t>
            </w:r>
            <w:r w:rsidRPr="0072740F">
              <w:rPr>
                <w:rFonts w:ascii="Comic Sans MS" w:hAnsi="Comic Sans MS"/>
                <w:sz w:val="20"/>
                <w:szCs w:val="20"/>
              </w:rPr>
              <w:t>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E77B1">
              <w:rPr>
                <w:rFonts w:ascii="Comic Sans MS" w:hAnsi="Comic Sans MS"/>
                <w:sz w:val="20"/>
                <w:szCs w:val="20"/>
              </w:rPr>
              <w:t xml:space="preserve"> Finn og skriv ned 4</w:t>
            </w:r>
            <w:r w:rsidR="00E73DEA">
              <w:rPr>
                <w:rFonts w:ascii="Comic Sans MS" w:hAnsi="Comic Sans MS"/>
                <w:sz w:val="20"/>
                <w:szCs w:val="20"/>
              </w:rPr>
              <w:t xml:space="preserve"> ord med dobbel-konsonant. Skriv i </w:t>
            </w:r>
            <w:proofErr w:type="spellStart"/>
            <w:r w:rsidR="003530EE">
              <w:rPr>
                <w:rFonts w:ascii="Comic Sans MS" w:hAnsi="Comic Sans MS"/>
                <w:sz w:val="20"/>
                <w:szCs w:val="20"/>
              </w:rPr>
              <w:t>lekse</w:t>
            </w:r>
            <w:r w:rsidR="00E73DEA">
              <w:rPr>
                <w:rFonts w:ascii="Comic Sans MS" w:hAnsi="Comic Sans MS"/>
                <w:sz w:val="20"/>
                <w:szCs w:val="20"/>
              </w:rPr>
              <w:t>boka</w:t>
            </w:r>
            <w:proofErr w:type="spellEnd"/>
            <w:r w:rsidR="00E73DE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1488340B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5E7CD2A" w14:textId="5B4859A0" w:rsidR="00E73DEA" w:rsidRPr="00E73DEA" w:rsidRDefault="00E73DEA" w:rsidP="00D21B85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Soltekst</w:t>
            </w:r>
            <w:proofErr w:type="spellEnd"/>
            <w:r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Les s. 13 -15. Finn og skriv ned 5 ord med dobbel-konsonant. Skriv i </w:t>
            </w:r>
            <w:proofErr w:type="spellStart"/>
            <w:r w:rsidR="00B12D9D">
              <w:rPr>
                <w:rFonts w:ascii="Comic Sans MS" w:hAnsi="Comic Sans MS" w:cstheme="minorHAnsi"/>
                <w:sz w:val="20"/>
                <w:szCs w:val="20"/>
              </w:rPr>
              <w:t>lekse</w:t>
            </w:r>
            <w:r>
              <w:rPr>
                <w:rFonts w:ascii="Comic Sans MS" w:hAnsi="Comic Sans MS" w:cstheme="minorHAnsi"/>
                <w:sz w:val="20"/>
                <w:szCs w:val="20"/>
              </w:rPr>
              <w:t>boka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. </w:t>
            </w:r>
          </w:p>
          <w:p w14:paraId="0947C37D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F685C37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7C24C6E" w14:textId="60EE1073" w:rsidR="00D21B85" w:rsidRDefault="00D21B85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03D45D58" w14:textId="2C90AD71" w:rsidR="00BE7860" w:rsidRPr="00585742" w:rsidRDefault="00A21BC7" w:rsidP="00D21B85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85742">
              <w:rPr>
                <w:rFonts w:ascii="Comic Sans MS" w:hAnsi="Comic Sans MS"/>
                <w:sz w:val="20"/>
                <w:szCs w:val="20"/>
              </w:rPr>
              <w:t>Multi</w:t>
            </w:r>
            <w:proofErr w:type="spellEnd"/>
            <w:r w:rsidRPr="0058574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585742">
              <w:rPr>
                <w:rFonts w:ascii="Comic Sans MS" w:hAnsi="Comic Sans MS"/>
                <w:sz w:val="20"/>
                <w:szCs w:val="20"/>
              </w:rPr>
              <w:t>øvebok</w:t>
            </w:r>
            <w:proofErr w:type="spellEnd"/>
            <w:r w:rsidRPr="00585742">
              <w:rPr>
                <w:rFonts w:ascii="Comic Sans MS" w:hAnsi="Comic Sans MS"/>
                <w:sz w:val="20"/>
                <w:szCs w:val="20"/>
              </w:rPr>
              <w:t xml:space="preserve"> s. 6</w:t>
            </w:r>
          </w:p>
          <w:p w14:paraId="760E0092" w14:textId="77777777" w:rsidR="00BE7860" w:rsidRPr="00585742" w:rsidRDefault="00BE7860" w:rsidP="00D21B85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0E30582" w14:textId="77777777" w:rsidR="00BE7860" w:rsidRPr="00CF3CD5" w:rsidRDefault="00BE7860" w:rsidP="00BE786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0B82E56B" w14:textId="637615C6" w:rsidR="00184EB4" w:rsidRPr="00B05709" w:rsidRDefault="00184EB4" w:rsidP="00184EB4">
            <w:pPr>
              <w:rPr>
                <w:rFonts w:cstheme="minorHAnsi"/>
                <w:sz w:val="20"/>
                <w:szCs w:val="20"/>
                <w:lang w:val="da-DK"/>
              </w:rPr>
            </w:pPr>
            <w:r w:rsidRPr="00B05709">
              <w:rPr>
                <w:rFonts w:cstheme="minorHAnsi"/>
                <w:sz w:val="20"/>
                <w:szCs w:val="20"/>
                <w:lang w:val="da-DK"/>
              </w:rPr>
              <w:t xml:space="preserve">Øv på ark med « common </w:t>
            </w:r>
            <w:proofErr w:type="spellStart"/>
            <w:r w:rsidRPr="00B05709">
              <w:rPr>
                <w:rFonts w:cstheme="minorHAnsi"/>
                <w:sz w:val="20"/>
                <w:szCs w:val="20"/>
                <w:lang w:val="da-DK"/>
              </w:rPr>
              <w:t>no</w:t>
            </w:r>
            <w:r>
              <w:rPr>
                <w:rFonts w:cstheme="minorHAnsi"/>
                <w:sz w:val="20"/>
                <w:szCs w:val="20"/>
                <w:lang w:val="da-DK"/>
              </w:rPr>
              <w:t>uns</w:t>
            </w:r>
            <w:proofErr w:type="spellEnd"/>
            <w:r>
              <w:rPr>
                <w:rFonts w:cstheme="minorHAnsi"/>
                <w:sz w:val="20"/>
                <w:szCs w:val="20"/>
                <w:lang w:val="da-DK"/>
              </w:rPr>
              <w:t>”(</w:t>
            </w:r>
            <w:proofErr w:type="spellStart"/>
            <w:r>
              <w:rPr>
                <w:rFonts w:cstheme="minorHAnsi"/>
                <w:sz w:val="20"/>
                <w:szCs w:val="20"/>
                <w:lang w:val="da-DK"/>
              </w:rPr>
              <w:t>p</w:t>
            </w:r>
            <w:r>
              <w:rPr>
                <w:rFonts w:cstheme="minorHAnsi"/>
                <w:sz w:val="20"/>
                <w:szCs w:val="20"/>
                <w:lang w:val="da-DK"/>
              </w:rPr>
              <w:t>laces</w:t>
            </w:r>
            <w:proofErr w:type="spellEnd"/>
            <w:r>
              <w:rPr>
                <w:rFonts w:cstheme="minorHAnsi"/>
                <w:sz w:val="20"/>
                <w:szCs w:val="20"/>
                <w:lang w:val="da-DK"/>
              </w:rPr>
              <w:t>)</w:t>
            </w:r>
          </w:p>
          <w:p w14:paraId="28293BAC" w14:textId="77777777" w:rsidR="00BE7860" w:rsidRPr="00184EB4" w:rsidRDefault="00BE7860" w:rsidP="00D21B85">
            <w:pPr>
              <w:rPr>
                <w:rFonts w:ascii="Comic Sans MS" w:hAnsi="Comic Sans MS"/>
                <w:b/>
                <w:bCs/>
                <w:sz w:val="20"/>
                <w:szCs w:val="20"/>
                <w:lang w:val="da-DK"/>
              </w:rPr>
            </w:pPr>
          </w:p>
          <w:p w14:paraId="051C1DC5" w14:textId="77777777" w:rsidR="00D21B85" w:rsidRPr="00184EB4" w:rsidRDefault="00D21B85" w:rsidP="001702DA">
            <w:pPr>
              <w:rPr>
                <w:rFonts w:ascii="Comic Sans MS" w:hAnsi="Comic Sans MS"/>
                <w:lang w:val="da-DK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03EFC9D" w14:textId="77777777" w:rsidR="00B417F2" w:rsidRPr="00870D73" w:rsidRDefault="00B417F2" w:rsidP="00B417F2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69544014" w14:textId="77777777" w:rsidR="00DD1E80" w:rsidRDefault="00DD1E80" w:rsidP="00DD1E80">
            <w:pP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  <w:r w:rsidRPr="008057F7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SALTO LESEBOK</w:t>
            </w:r>
          </w:p>
          <w:p w14:paraId="0AF295BC" w14:textId="38AD3F14" w:rsidR="00745212" w:rsidRPr="00870D73" w:rsidRDefault="00745212" w:rsidP="00DD1E8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Les 2 ganger høyt</w:t>
            </w: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.</w:t>
            </w:r>
          </w:p>
          <w:p w14:paraId="2A4D5174" w14:textId="1AE29299" w:rsidR="00E73DEA" w:rsidRDefault="00CC3882" w:rsidP="00E73DEA">
            <w:pPr>
              <w:rPr>
                <w:rFonts w:ascii="Comic Sans MS" w:hAnsi="Comic Sans MS"/>
              </w:rPr>
            </w:pPr>
            <w:r w:rsidRPr="003037E9">
              <w:rPr>
                <w:rFonts w:ascii="Comic Sans MS" w:hAnsi="Comic Sans MS"/>
                <w:b/>
                <w:bCs/>
                <w:sz w:val="20"/>
                <w:szCs w:val="20"/>
              </w:rPr>
              <w:t>Månetekst</w:t>
            </w:r>
            <w:r w:rsidRPr="0072740F">
              <w:rPr>
                <w:rFonts w:ascii="Comic Sans MS" w:hAnsi="Comic Sans MS"/>
                <w:sz w:val="20"/>
                <w:szCs w:val="20"/>
              </w:rPr>
              <w:t xml:space="preserve">: </w:t>
            </w:r>
            <w:r w:rsidR="00E73DEA" w:rsidRPr="0072740F">
              <w:rPr>
                <w:rFonts w:ascii="Comic Sans MS" w:hAnsi="Comic Sans MS"/>
                <w:sz w:val="20"/>
                <w:szCs w:val="20"/>
              </w:rPr>
              <w:t xml:space="preserve">Les s. </w:t>
            </w:r>
            <w:r w:rsidR="00E73DEA">
              <w:rPr>
                <w:rFonts w:ascii="Comic Sans MS" w:hAnsi="Comic Sans MS"/>
                <w:sz w:val="20"/>
                <w:szCs w:val="20"/>
              </w:rPr>
              <w:t>12</w:t>
            </w:r>
            <w:r w:rsidR="00E73DEA" w:rsidRPr="0072740F">
              <w:rPr>
                <w:rFonts w:ascii="Comic Sans MS" w:hAnsi="Comic Sans MS"/>
                <w:sz w:val="20"/>
                <w:szCs w:val="20"/>
              </w:rPr>
              <w:t>.</w:t>
            </w:r>
            <w:r w:rsidR="00E73DEA">
              <w:rPr>
                <w:rFonts w:ascii="Comic Sans MS" w:hAnsi="Comic Sans MS"/>
                <w:sz w:val="20"/>
                <w:szCs w:val="20"/>
              </w:rPr>
              <w:t xml:space="preserve">  Finn og skriv ned 4 </w:t>
            </w:r>
            <w:r w:rsidR="00E73DEA">
              <w:rPr>
                <w:rFonts w:ascii="Comic Sans MS" w:hAnsi="Comic Sans MS"/>
                <w:sz w:val="20"/>
                <w:szCs w:val="20"/>
              </w:rPr>
              <w:t>substantiv.</w:t>
            </w:r>
            <w:r w:rsidR="00E73DEA">
              <w:rPr>
                <w:rFonts w:ascii="Comic Sans MS" w:hAnsi="Comic Sans MS"/>
                <w:sz w:val="20"/>
                <w:szCs w:val="20"/>
              </w:rPr>
              <w:t xml:space="preserve"> Skriv i skoleboka.</w:t>
            </w:r>
          </w:p>
          <w:p w14:paraId="0EC1CDE5" w14:textId="733AA4EE" w:rsidR="00CC3882" w:rsidRDefault="00CC3882" w:rsidP="00CC3882">
            <w:pPr>
              <w:rPr>
                <w:rFonts w:ascii="Comic Sans MS" w:hAnsi="Comic Sans MS"/>
              </w:rPr>
            </w:pPr>
          </w:p>
          <w:p w14:paraId="1E617740" w14:textId="6929BCF8" w:rsidR="00E73DEA" w:rsidRPr="00E73DEA" w:rsidRDefault="00E73DEA" w:rsidP="00E73DEA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72D76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Soltekst</w:t>
            </w:r>
            <w:proofErr w:type="spellEnd"/>
            <w:r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Les s. 13 -15. Finn og skriv ned 5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substantiv</w:t>
            </w:r>
            <w:r w:rsidR="006B4F44">
              <w:rPr>
                <w:rFonts w:ascii="Comic Sans MS" w:hAnsi="Comic Sans MS" w:cstheme="minorHAnsi"/>
                <w:sz w:val="20"/>
                <w:szCs w:val="20"/>
              </w:rPr>
              <w:t>.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Skriv i </w:t>
            </w:r>
            <w:proofErr w:type="spellStart"/>
            <w:r w:rsidR="00B12D9D">
              <w:rPr>
                <w:rFonts w:ascii="Comic Sans MS" w:hAnsi="Comic Sans MS" w:cstheme="minorHAnsi"/>
                <w:sz w:val="20"/>
                <w:szCs w:val="20"/>
              </w:rPr>
              <w:t>lekse</w:t>
            </w:r>
            <w:r>
              <w:rPr>
                <w:rFonts w:ascii="Comic Sans MS" w:hAnsi="Comic Sans MS" w:cstheme="minorHAnsi"/>
                <w:sz w:val="20"/>
                <w:szCs w:val="20"/>
              </w:rPr>
              <w:t>boka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. </w:t>
            </w:r>
          </w:p>
          <w:p w14:paraId="1C288787" w14:textId="77777777" w:rsidR="00E73DEA" w:rsidRDefault="00E73DEA" w:rsidP="00E73DE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5EADBB5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B70DEF4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5F691F8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83A45A7" w14:textId="77777777" w:rsidR="005B0C4E" w:rsidRDefault="005B0C4E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15539FC" w14:textId="77777777" w:rsidR="00BE7860" w:rsidRPr="00CF3CD5" w:rsidRDefault="00BE7860" w:rsidP="00BE786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442E3335" w14:textId="48FF7EEE" w:rsidR="00184EB4" w:rsidRPr="00184EB4" w:rsidRDefault="00184EB4" w:rsidP="00184EB4">
            <w:pPr>
              <w:rPr>
                <w:rFonts w:cstheme="minorHAnsi"/>
                <w:sz w:val="20"/>
                <w:szCs w:val="20"/>
              </w:rPr>
            </w:pPr>
            <w:r w:rsidRPr="00184EB4">
              <w:rPr>
                <w:rFonts w:cstheme="minorHAnsi"/>
                <w:sz w:val="20"/>
                <w:szCs w:val="20"/>
              </w:rPr>
              <w:t xml:space="preserve">Øv på ark med « </w:t>
            </w:r>
            <w:proofErr w:type="spellStart"/>
            <w:r w:rsidRPr="00184EB4">
              <w:rPr>
                <w:rFonts w:cstheme="minorHAnsi"/>
                <w:sz w:val="20"/>
                <w:szCs w:val="20"/>
              </w:rPr>
              <w:t>common</w:t>
            </w:r>
            <w:proofErr w:type="spellEnd"/>
            <w:r w:rsidRPr="00184EB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4EB4">
              <w:rPr>
                <w:rFonts w:cstheme="minorHAnsi"/>
                <w:sz w:val="20"/>
                <w:szCs w:val="20"/>
              </w:rPr>
              <w:t>nouns</w:t>
            </w:r>
            <w:proofErr w:type="spellEnd"/>
            <w:r w:rsidRPr="00184EB4">
              <w:rPr>
                <w:rFonts w:cstheme="minorHAnsi"/>
                <w:sz w:val="20"/>
                <w:szCs w:val="20"/>
              </w:rPr>
              <w:t>”(</w:t>
            </w:r>
            <w:proofErr w:type="spellStart"/>
            <w:r>
              <w:rPr>
                <w:rFonts w:cstheme="minorHAnsi"/>
                <w:sz w:val="20"/>
                <w:szCs w:val="20"/>
              </w:rPr>
              <w:t>things</w:t>
            </w:r>
            <w:proofErr w:type="spellEnd"/>
            <w:r w:rsidRPr="00184EB4">
              <w:rPr>
                <w:rFonts w:cstheme="minorHAnsi"/>
                <w:sz w:val="20"/>
                <w:szCs w:val="20"/>
              </w:rPr>
              <w:t>)</w:t>
            </w:r>
          </w:p>
          <w:p w14:paraId="61C36DB9" w14:textId="77777777" w:rsidR="00BE7860" w:rsidRPr="00AF1D34" w:rsidRDefault="00BE7860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2AEC81D" w14:textId="77777777" w:rsidR="00D21B85" w:rsidRPr="0050516A" w:rsidRDefault="00D21B85" w:rsidP="001702DA">
            <w:pPr>
              <w:rPr>
                <w:rFonts w:ascii="Comic Sans MS" w:hAnsi="Comic Sans MS"/>
              </w:rPr>
            </w:pPr>
          </w:p>
        </w:tc>
      </w:tr>
    </w:tbl>
    <w:p w14:paraId="77C987A7" w14:textId="759F431D" w:rsidR="00314BD8" w:rsidRDefault="00314BD8" w:rsidP="007E1CB1">
      <w:pPr>
        <w:rPr>
          <w:rFonts w:ascii="Comic Sans MS" w:hAnsi="Comic Sans MS"/>
        </w:rPr>
      </w:pPr>
    </w:p>
    <w:p w14:paraId="1BD3E7E9" w14:textId="5E7FC254" w:rsidR="001C5004" w:rsidRPr="00474CB9" w:rsidRDefault="00314BD8" w:rsidP="00474CB9">
      <w:pPr>
        <w:spacing w:line="259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2689"/>
        <w:gridCol w:w="8079"/>
      </w:tblGrid>
      <w:tr w:rsidR="00F4783B" w:rsidRPr="00F4783B" w14:paraId="667DB87B" w14:textId="77777777" w:rsidTr="005147FD">
        <w:trPr>
          <w:trHeight w:val="201"/>
        </w:trPr>
        <w:tc>
          <w:tcPr>
            <w:tcW w:w="10768" w:type="dxa"/>
            <w:gridSpan w:val="2"/>
            <w:shd w:val="clear" w:color="auto" w:fill="F6C3FF"/>
          </w:tcPr>
          <w:p w14:paraId="28D74BA5" w14:textId="77777777" w:rsidR="00F4783B" w:rsidRPr="00F4783B" w:rsidRDefault="00F4783B" w:rsidP="001702DA">
            <w:pPr>
              <w:rPr>
                <w:rFonts w:ascii="Comic Sans MS" w:hAnsi="Comic Sans MS"/>
                <w:lang w:val="sv-SE"/>
              </w:rPr>
            </w:pPr>
          </w:p>
        </w:tc>
      </w:tr>
      <w:tr w:rsidR="007E1CB1" w:rsidRPr="002262F0" w14:paraId="3B01112C" w14:textId="77777777" w:rsidTr="007A0B26">
        <w:tc>
          <w:tcPr>
            <w:tcW w:w="2689" w:type="dxa"/>
            <w:shd w:val="clear" w:color="auto" w:fill="F6C3FF"/>
          </w:tcPr>
          <w:p w14:paraId="110C3EE3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Informasjon</w:t>
            </w:r>
          </w:p>
          <w:p w14:paraId="1DD547C2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</w:p>
          <w:p w14:paraId="1A2EA749" w14:textId="3F641CBB" w:rsidR="007E1CB1" w:rsidRPr="0050516A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sz w:val="18"/>
                <w:szCs w:val="18"/>
              </w:rPr>
              <w:t>Skolen: 71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57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58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30</w:t>
            </w:r>
          </w:p>
          <w:p w14:paraId="67FF1982" w14:textId="77777777" w:rsidR="007A0B26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sz w:val="18"/>
                <w:szCs w:val="18"/>
              </w:rPr>
              <w:t>Rektor: 71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57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58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32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  <w:t>SFO: 46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84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20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92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  <w:t xml:space="preserve">Lærers e-post: 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proofErr w:type="spellStart"/>
            <w:r w:rsidR="007108E7" w:rsidRPr="007108E7">
              <w:rPr>
                <w:rFonts w:ascii="Comic Sans MS" w:hAnsi="Comic Sans MS"/>
                <w:sz w:val="18"/>
                <w:szCs w:val="18"/>
              </w:rPr>
              <w:t>gerd.janne.johansen</w:t>
            </w:r>
            <w:proofErr w:type="spellEnd"/>
          </w:p>
          <w:p w14:paraId="0AD44BC7" w14:textId="5949318F" w:rsidR="007E1CB1" w:rsidRPr="0050516A" w:rsidRDefault="007108E7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7108E7">
              <w:rPr>
                <w:rFonts w:ascii="Comic Sans MS" w:hAnsi="Comic Sans MS"/>
                <w:sz w:val="18"/>
                <w:szCs w:val="18"/>
              </w:rPr>
              <w:t>@kristiansund.kommune.no</w:t>
            </w:r>
          </w:p>
          <w:p w14:paraId="0D6BC3DF" w14:textId="260CB26A" w:rsidR="007E1CB1" w:rsidRPr="0050516A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079" w:type="dxa"/>
          </w:tcPr>
          <w:p w14:paraId="7A460CC9" w14:textId="6A10623E" w:rsidR="007E1CB1" w:rsidRPr="0018733B" w:rsidRDefault="00ED20E8" w:rsidP="001702DA">
            <w:pPr>
              <w:rPr>
                <w:rFonts w:cstheme="minorHAnsi"/>
                <w:sz w:val="28"/>
                <w:szCs w:val="28"/>
              </w:rPr>
            </w:pPr>
            <w:r w:rsidRPr="0018733B">
              <w:rPr>
                <w:rFonts w:cstheme="minorHAnsi"/>
                <w:sz w:val="28"/>
                <w:szCs w:val="28"/>
              </w:rPr>
              <w:t xml:space="preserve">Hei alle sammen! </w:t>
            </w:r>
          </w:p>
          <w:p w14:paraId="25089CDA" w14:textId="46491D43" w:rsidR="0096429A" w:rsidRDefault="007532CB" w:rsidP="001702DA">
            <w:pPr>
              <w:rPr>
                <w:rFonts w:cstheme="minorHAnsi"/>
                <w:sz w:val="28"/>
                <w:szCs w:val="28"/>
              </w:rPr>
            </w:pPr>
            <w:r w:rsidRPr="0018733B">
              <w:rPr>
                <w:rFonts w:cstheme="minorHAnsi"/>
                <w:sz w:val="28"/>
                <w:szCs w:val="28"/>
              </w:rPr>
              <w:t>Velkommen til skolestart og</w:t>
            </w:r>
            <w:r w:rsidR="00B21C9A" w:rsidRPr="0018733B">
              <w:rPr>
                <w:rFonts w:cstheme="minorHAnsi"/>
                <w:sz w:val="28"/>
                <w:szCs w:val="28"/>
              </w:rPr>
              <w:t xml:space="preserve"> til 4. trinn</w:t>
            </w:r>
            <w:r w:rsidR="0096429A">
              <w:rPr>
                <w:rFonts w:cstheme="minorHAnsi"/>
                <w:sz w:val="28"/>
                <w:szCs w:val="28"/>
              </w:rPr>
              <w:t>.</w:t>
            </w:r>
            <w:r w:rsidR="00B21C9A" w:rsidRPr="0018733B">
              <w:rPr>
                <w:rFonts w:cstheme="minorHAnsi"/>
                <w:sz w:val="28"/>
                <w:szCs w:val="28"/>
              </w:rPr>
              <w:t xml:space="preserve"> </w:t>
            </w:r>
            <w:r w:rsidR="00CC3882" w:rsidRPr="0018733B">
              <w:rPr>
                <w:rFonts w:cstheme="minorHAnsi"/>
                <w:sz w:val="28"/>
                <w:szCs w:val="28"/>
              </w:rPr>
              <w:t xml:space="preserve"> Jeg skal ha klass</w:t>
            </w:r>
            <w:r w:rsidR="006F2BCA">
              <w:rPr>
                <w:rFonts w:cstheme="minorHAnsi"/>
                <w:sz w:val="28"/>
                <w:szCs w:val="28"/>
              </w:rPr>
              <w:t>en i m</w:t>
            </w:r>
            <w:r w:rsidR="00FB0001">
              <w:rPr>
                <w:rFonts w:cstheme="minorHAnsi"/>
                <w:sz w:val="28"/>
                <w:szCs w:val="28"/>
              </w:rPr>
              <w:t>atte, norsk, engelsk, KRLE og samfunnsfag.</w:t>
            </w:r>
            <w:r w:rsidR="0096429A">
              <w:rPr>
                <w:rFonts w:cstheme="minorHAnsi"/>
                <w:sz w:val="28"/>
                <w:szCs w:val="28"/>
              </w:rPr>
              <w:t xml:space="preserve"> </w:t>
            </w:r>
            <w:r w:rsidR="00CC3882" w:rsidRPr="0018733B">
              <w:rPr>
                <w:rFonts w:cstheme="minorHAnsi"/>
                <w:sz w:val="28"/>
                <w:szCs w:val="28"/>
              </w:rPr>
              <w:t>Ole skal ha klassen i kroppsøving og uteskolen. Marianne skal ha</w:t>
            </w:r>
            <w:r w:rsidR="00C2770B">
              <w:rPr>
                <w:rFonts w:cstheme="minorHAnsi"/>
                <w:sz w:val="28"/>
                <w:szCs w:val="28"/>
              </w:rPr>
              <w:t xml:space="preserve"> elevene i</w:t>
            </w:r>
            <w:r w:rsidR="00CC3882" w:rsidRPr="0018733B">
              <w:rPr>
                <w:rFonts w:cstheme="minorHAnsi"/>
                <w:sz w:val="28"/>
                <w:szCs w:val="28"/>
              </w:rPr>
              <w:t xml:space="preserve"> kunst og håndverk, Elin har naturfag i klassen. Trond og Vibeke har ansvar for musikken</w:t>
            </w:r>
            <w:r w:rsidR="008C11B5">
              <w:rPr>
                <w:rFonts w:cstheme="minorHAnsi"/>
                <w:sz w:val="28"/>
                <w:szCs w:val="28"/>
              </w:rPr>
              <w:t>.</w:t>
            </w:r>
            <w:r w:rsidR="00CC3882" w:rsidRPr="0018733B">
              <w:rPr>
                <w:rFonts w:cstheme="minorHAnsi"/>
                <w:sz w:val="28"/>
                <w:szCs w:val="28"/>
              </w:rPr>
              <w:t xml:space="preserve">  </w:t>
            </w:r>
            <w:r w:rsidR="008B48A0" w:rsidRPr="0018733B">
              <w:rPr>
                <w:rFonts w:cstheme="minorHAnsi"/>
                <w:sz w:val="28"/>
                <w:szCs w:val="28"/>
              </w:rPr>
              <w:t xml:space="preserve">Anne vil </w:t>
            </w:r>
            <w:r w:rsidR="00184EB4" w:rsidRPr="0018733B">
              <w:rPr>
                <w:rFonts w:cstheme="minorHAnsi"/>
                <w:sz w:val="28"/>
                <w:szCs w:val="28"/>
              </w:rPr>
              <w:t xml:space="preserve">være med i norsk 1 til 2 timer i uken. Lina </w:t>
            </w:r>
            <w:r w:rsidR="00DA5043">
              <w:rPr>
                <w:rFonts w:cstheme="minorHAnsi"/>
                <w:sz w:val="28"/>
                <w:szCs w:val="28"/>
              </w:rPr>
              <w:t>skal</w:t>
            </w:r>
            <w:r w:rsidR="00184EB4" w:rsidRPr="0018733B">
              <w:rPr>
                <w:rFonts w:cstheme="minorHAnsi"/>
                <w:sz w:val="28"/>
                <w:szCs w:val="28"/>
              </w:rPr>
              <w:t xml:space="preserve"> være 5 timer i klassen som </w:t>
            </w:r>
            <w:r w:rsidR="00701F32" w:rsidRPr="0018733B">
              <w:rPr>
                <w:rFonts w:cstheme="minorHAnsi"/>
                <w:sz w:val="28"/>
                <w:szCs w:val="28"/>
              </w:rPr>
              <w:t xml:space="preserve">assistent.  </w:t>
            </w:r>
            <w:r w:rsidR="001D39FB">
              <w:rPr>
                <w:rFonts w:cstheme="minorHAnsi"/>
                <w:sz w:val="28"/>
                <w:szCs w:val="28"/>
              </w:rPr>
              <w:t>Vi skal være på samme klasserom som i tredje</w:t>
            </w:r>
            <w:r w:rsidR="000F07BA">
              <w:rPr>
                <w:rFonts w:cstheme="minorHAnsi"/>
                <w:sz w:val="28"/>
                <w:szCs w:val="28"/>
              </w:rPr>
              <w:t xml:space="preserve"> trinn.</w:t>
            </w:r>
          </w:p>
          <w:p w14:paraId="2800321F" w14:textId="1D0EAC7F" w:rsidR="00701F32" w:rsidRPr="0018733B" w:rsidRDefault="00701F32" w:rsidP="001702DA">
            <w:pPr>
              <w:rPr>
                <w:rFonts w:cstheme="minorHAnsi"/>
                <w:sz w:val="28"/>
                <w:szCs w:val="28"/>
              </w:rPr>
            </w:pPr>
            <w:r w:rsidRPr="0018733B">
              <w:rPr>
                <w:rFonts w:cstheme="minorHAnsi"/>
                <w:sz w:val="28"/>
                <w:szCs w:val="28"/>
              </w:rPr>
              <w:t>Minner om ny Visma app for foreldre, husk og last</w:t>
            </w:r>
            <w:r w:rsidR="00707DB3">
              <w:rPr>
                <w:rFonts w:cstheme="minorHAnsi"/>
                <w:sz w:val="28"/>
                <w:szCs w:val="28"/>
              </w:rPr>
              <w:t>e</w:t>
            </w:r>
            <w:r w:rsidRPr="0018733B">
              <w:rPr>
                <w:rFonts w:cstheme="minorHAnsi"/>
                <w:sz w:val="28"/>
                <w:szCs w:val="28"/>
              </w:rPr>
              <w:t xml:space="preserve"> denne ned.</w:t>
            </w:r>
          </w:p>
          <w:p w14:paraId="6C6585DC" w14:textId="48EDF800" w:rsidR="007E1CB1" w:rsidRDefault="00184EB4" w:rsidP="001702DA">
            <w:pPr>
              <w:rPr>
                <w:rFonts w:cstheme="minorHAnsi"/>
                <w:sz w:val="28"/>
                <w:szCs w:val="28"/>
              </w:rPr>
            </w:pPr>
            <w:r w:rsidRPr="0018733B">
              <w:rPr>
                <w:rFonts w:cstheme="minorHAnsi"/>
                <w:sz w:val="28"/>
                <w:szCs w:val="28"/>
              </w:rPr>
              <w:t xml:space="preserve"> </w:t>
            </w:r>
            <w:r w:rsidR="00455989" w:rsidRPr="0018733B">
              <w:rPr>
                <w:rFonts w:cstheme="minorHAnsi"/>
                <w:sz w:val="28"/>
                <w:szCs w:val="28"/>
              </w:rPr>
              <w:t xml:space="preserve">Elever </w:t>
            </w:r>
            <w:r w:rsidR="00C617DB" w:rsidRPr="0018733B">
              <w:rPr>
                <w:rFonts w:cstheme="minorHAnsi"/>
                <w:sz w:val="28"/>
                <w:szCs w:val="28"/>
              </w:rPr>
              <w:t>i 2. til 4. trinn får tilbud om leksehjelp, se skriv s</w:t>
            </w:r>
            <w:r w:rsidR="00EA1FF3" w:rsidRPr="0018733B">
              <w:rPr>
                <w:rFonts w:cstheme="minorHAnsi"/>
                <w:sz w:val="28"/>
                <w:szCs w:val="28"/>
              </w:rPr>
              <w:t xml:space="preserve">om er sendt ut på Visma og ranselpost </w:t>
            </w:r>
            <w:r w:rsidR="00696114">
              <w:rPr>
                <w:rFonts w:cstheme="minorHAnsi"/>
                <w:sz w:val="28"/>
                <w:szCs w:val="28"/>
              </w:rPr>
              <w:t>fra mandag uke</w:t>
            </w:r>
            <w:r w:rsidR="006F2E3A">
              <w:rPr>
                <w:rFonts w:cstheme="minorHAnsi"/>
                <w:sz w:val="28"/>
                <w:szCs w:val="28"/>
              </w:rPr>
              <w:t xml:space="preserve"> 34</w:t>
            </w:r>
            <w:r w:rsidR="0018733B" w:rsidRPr="0018733B">
              <w:rPr>
                <w:rFonts w:cstheme="minorHAnsi"/>
                <w:sz w:val="28"/>
                <w:szCs w:val="28"/>
              </w:rPr>
              <w:t>.</w:t>
            </w:r>
            <w:r w:rsidR="00066E78">
              <w:rPr>
                <w:rFonts w:cstheme="minorHAnsi"/>
                <w:sz w:val="28"/>
                <w:szCs w:val="28"/>
              </w:rPr>
              <w:t xml:space="preserve"> </w:t>
            </w:r>
            <w:r w:rsidR="001A30F9">
              <w:rPr>
                <w:rFonts w:cstheme="minorHAnsi"/>
                <w:sz w:val="28"/>
                <w:szCs w:val="28"/>
              </w:rPr>
              <w:t>Elevene har med seg bøker hjem som det må legges trekk på.</w:t>
            </w:r>
            <w:r w:rsidR="007A1359">
              <w:rPr>
                <w:rFonts w:cstheme="minorHAnsi"/>
                <w:sz w:val="28"/>
                <w:szCs w:val="28"/>
              </w:rPr>
              <w:t xml:space="preserve"> Alle har med tursekk på</w:t>
            </w:r>
            <w:r w:rsidR="00847760">
              <w:rPr>
                <w:rFonts w:cstheme="minorHAnsi"/>
                <w:sz w:val="28"/>
                <w:szCs w:val="28"/>
              </w:rPr>
              <w:t xml:space="preserve"> onsdag</w:t>
            </w:r>
            <w:r w:rsidR="00555F32">
              <w:rPr>
                <w:rFonts w:cstheme="minorHAnsi"/>
                <w:sz w:val="28"/>
                <w:szCs w:val="28"/>
              </w:rPr>
              <w:t>ene</w:t>
            </w:r>
            <w:r w:rsidR="00847760">
              <w:rPr>
                <w:rFonts w:cstheme="minorHAnsi"/>
                <w:sz w:val="28"/>
                <w:szCs w:val="28"/>
              </w:rPr>
              <w:t>.</w:t>
            </w:r>
            <w:r w:rsidR="00555F32">
              <w:rPr>
                <w:rFonts w:cstheme="minorHAnsi"/>
                <w:sz w:val="28"/>
                <w:szCs w:val="28"/>
              </w:rPr>
              <w:t xml:space="preserve"> I</w:t>
            </w:r>
            <w:r w:rsidR="003F5674">
              <w:rPr>
                <w:rFonts w:cstheme="minorHAnsi"/>
                <w:sz w:val="28"/>
                <w:szCs w:val="28"/>
              </w:rPr>
              <w:t>-</w:t>
            </w:r>
            <w:proofErr w:type="spellStart"/>
            <w:r w:rsidR="009E6700">
              <w:rPr>
                <w:rFonts w:cstheme="minorHAnsi"/>
                <w:sz w:val="28"/>
                <w:szCs w:val="28"/>
              </w:rPr>
              <w:t>pad</w:t>
            </w:r>
            <w:proofErr w:type="spellEnd"/>
            <w:r w:rsidR="009E6700">
              <w:rPr>
                <w:rFonts w:cstheme="minorHAnsi"/>
                <w:sz w:val="28"/>
                <w:szCs w:val="28"/>
              </w:rPr>
              <w:t xml:space="preserve"> brukes kun i skoletiden.</w:t>
            </w:r>
          </w:p>
          <w:p w14:paraId="2E32C010" w14:textId="77777777" w:rsidR="00FA5A4F" w:rsidRPr="0018733B" w:rsidRDefault="00FA5A4F" w:rsidP="001702DA">
            <w:pPr>
              <w:rPr>
                <w:rFonts w:cstheme="minorHAnsi"/>
                <w:sz w:val="28"/>
                <w:szCs w:val="28"/>
              </w:rPr>
            </w:pPr>
          </w:p>
          <w:p w14:paraId="07821815" w14:textId="0B818562" w:rsidR="005147FD" w:rsidRDefault="00CF3930" w:rsidP="005147FD">
            <w:pPr>
              <w:rPr>
                <w:rFonts w:cstheme="minorHAnsi"/>
                <w:noProof/>
              </w:rPr>
            </w:pPr>
            <w:r>
              <w:rPr>
                <w:rFonts w:cstheme="minorHAnsi"/>
                <w:sz w:val="28"/>
                <w:szCs w:val="28"/>
              </w:rPr>
              <w:t>Barna har lekser i norsk, matte og engelsk. Hjelp barna med leseøvinger i eng</w:t>
            </w:r>
            <w:r w:rsidR="00333796">
              <w:rPr>
                <w:rFonts w:cstheme="minorHAnsi"/>
                <w:sz w:val="28"/>
                <w:szCs w:val="28"/>
              </w:rPr>
              <w:t>elsk og norsk.</w:t>
            </w:r>
            <w:r w:rsidR="005109D2">
              <w:rPr>
                <w:rFonts w:cstheme="minorHAnsi"/>
                <w:sz w:val="28"/>
                <w:szCs w:val="28"/>
              </w:rPr>
              <w:t xml:space="preserve"> </w:t>
            </w:r>
            <w:r w:rsidR="00C325D5">
              <w:rPr>
                <w:rFonts w:cstheme="minorHAnsi"/>
                <w:sz w:val="28"/>
                <w:szCs w:val="28"/>
              </w:rPr>
              <w:t>Det kan være lurt å se over leksene</w:t>
            </w:r>
            <w:r w:rsidR="007614F7">
              <w:rPr>
                <w:rFonts w:cstheme="minorHAnsi"/>
                <w:sz w:val="28"/>
                <w:szCs w:val="28"/>
              </w:rPr>
              <w:t>.</w:t>
            </w:r>
            <w:r w:rsidR="00ED33F1">
              <w:rPr>
                <w:rFonts w:cstheme="minorHAnsi"/>
                <w:sz w:val="28"/>
                <w:szCs w:val="28"/>
              </w:rPr>
              <w:t xml:space="preserve"> Elevene bruker lekse</w:t>
            </w:r>
            <w:r w:rsidR="00D068B7">
              <w:rPr>
                <w:rFonts w:cstheme="minorHAnsi"/>
                <w:sz w:val="28"/>
                <w:szCs w:val="28"/>
              </w:rPr>
              <w:t>-</w:t>
            </w:r>
            <w:r w:rsidR="00ED33F1">
              <w:rPr>
                <w:rFonts w:cstheme="minorHAnsi"/>
                <w:sz w:val="28"/>
                <w:szCs w:val="28"/>
              </w:rPr>
              <w:t xml:space="preserve">bok til </w:t>
            </w:r>
            <w:r w:rsidR="00D068B7">
              <w:rPr>
                <w:rFonts w:cstheme="minorHAnsi"/>
                <w:sz w:val="28"/>
                <w:szCs w:val="28"/>
              </w:rPr>
              <w:t>skrivelekser i norsk og engelsk.</w:t>
            </w:r>
            <w:r w:rsidR="00FD3CC9">
              <w:rPr>
                <w:rFonts w:cstheme="minorHAnsi"/>
                <w:sz w:val="28"/>
                <w:szCs w:val="28"/>
              </w:rPr>
              <w:t xml:space="preserve"> Jeg gleder meg til å ta fatt på et nytt skoleår</w:t>
            </w:r>
            <w:r w:rsidR="003D42E7">
              <w:rPr>
                <w:rFonts w:cstheme="minorHAnsi"/>
                <w:sz w:val="28"/>
                <w:szCs w:val="28"/>
              </w:rPr>
              <w:t xml:space="preserve"> med barna deres, og ser fram til et godt samarbeid i det kommende året.</w:t>
            </w:r>
            <w:r w:rsidR="003D42E7" w:rsidRPr="00F97F69">
              <w:rPr>
                <w:rFonts w:cstheme="minorHAnsi"/>
                <w:noProof/>
              </w:rPr>
              <w:t xml:space="preserve"> </w:t>
            </w:r>
          </w:p>
          <w:p w14:paraId="4E5CD386" w14:textId="5C95A026" w:rsidR="00C734B8" w:rsidRDefault="002262F0" w:rsidP="005147FD">
            <w:pPr>
              <w:rPr>
                <w:rFonts w:cstheme="minorHAnsi"/>
                <w:noProof/>
                <w:sz w:val="28"/>
                <w:szCs w:val="28"/>
                <w:lang w:val="da-DK"/>
              </w:rPr>
            </w:pPr>
            <w:r w:rsidRPr="002262F0">
              <w:rPr>
                <w:rFonts w:cstheme="minorHAnsi"/>
                <w:noProof/>
                <w:sz w:val="28"/>
                <w:szCs w:val="28"/>
                <w:lang w:val="da-DK"/>
              </w:rPr>
              <w:t>Med ønske om en god og lærer</w:t>
            </w:r>
            <w:r>
              <w:rPr>
                <w:rFonts w:cstheme="minorHAnsi"/>
                <w:noProof/>
                <w:sz w:val="28"/>
                <w:szCs w:val="28"/>
                <w:lang w:val="da-DK"/>
              </w:rPr>
              <w:t>ik uke.</w:t>
            </w:r>
            <w:r w:rsidR="00C734B8">
              <w:rPr>
                <w:rFonts w:cstheme="minorHAnsi"/>
                <w:noProof/>
                <w:sz w:val="28"/>
                <w:szCs w:val="28"/>
                <w:lang w:val="da-DK"/>
              </w:rPr>
              <w:t xml:space="preserve">  </w:t>
            </w:r>
          </w:p>
          <w:p w14:paraId="6FCF33AD" w14:textId="0D3B3804" w:rsidR="00C734B8" w:rsidRPr="002262F0" w:rsidRDefault="00C734B8" w:rsidP="005147FD">
            <w:pPr>
              <w:rPr>
                <w:rFonts w:cstheme="minorHAnsi"/>
                <w:noProof/>
                <w:sz w:val="28"/>
                <w:szCs w:val="28"/>
                <w:lang w:val="da-DK"/>
              </w:rPr>
            </w:pPr>
            <w:r>
              <w:rPr>
                <w:rFonts w:cstheme="minorHAnsi"/>
                <w:noProof/>
                <w:sz w:val="28"/>
                <w:szCs w:val="28"/>
                <w:lang w:val="da-DK"/>
              </w:rPr>
              <w:t>Vennlig hilsen Gerd Janne</w:t>
            </w:r>
          </w:p>
          <w:p w14:paraId="2A312910" w14:textId="294F26F0" w:rsidR="007E1CB1" w:rsidRPr="002262F0" w:rsidRDefault="00FA5A4F" w:rsidP="005147FD">
            <w:pPr>
              <w:rPr>
                <w:rFonts w:ascii="Comic Sans MS" w:hAnsi="Comic Sans MS"/>
                <w:sz w:val="28"/>
                <w:szCs w:val="28"/>
                <w:lang w:val="da-DK"/>
              </w:rPr>
            </w:pPr>
            <w:r w:rsidRPr="00F97F69">
              <w:rPr>
                <w:rFonts w:cstheme="minorHAnsi"/>
                <w:noProof/>
              </w:rPr>
              <w:drawing>
                <wp:anchor distT="0" distB="0" distL="0" distR="0" simplePos="0" relativeHeight="251663360" behindDoc="0" locked="0" layoutInCell="1" allowOverlap="0" wp14:anchorId="04EB2042" wp14:editId="3D0FC8BB">
                  <wp:simplePos x="0" y="0"/>
                  <wp:positionH relativeFrom="column">
                    <wp:posOffset>6421755</wp:posOffset>
                  </wp:positionH>
                  <wp:positionV relativeFrom="line">
                    <wp:posOffset>70485</wp:posOffset>
                  </wp:positionV>
                  <wp:extent cx="1485900" cy="742950"/>
                  <wp:effectExtent l="0" t="0" r="0" b="0"/>
                  <wp:wrapSquare wrapText="bothSides"/>
                  <wp:docPr id="1880577402" name="Picture 2" descr="Bilderesultat for er skolen gÃ¸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068231" name="Picture 2" descr="Bilderesultat for er skolen gÃ¸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DF136D" w14:textId="77777777" w:rsidR="007E1CB1" w:rsidRPr="0050516A" w:rsidRDefault="007E1CB1" w:rsidP="007C71DB">
      <w:pPr>
        <w:pStyle w:val="Overskrift2"/>
      </w:pPr>
      <w:r w:rsidRPr="0050516A">
        <w:t>Til samtale og egenvurdering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397"/>
        <w:gridCol w:w="7088"/>
      </w:tblGrid>
      <w:tr w:rsidR="007E1CB1" w:rsidRPr="0050516A" w14:paraId="1CFB93F0" w14:textId="77777777" w:rsidTr="00DD197D">
        <w:tc>
          <w:tcPr>
            <w:tcW w:w="3397" w:type="dxa"/>
            <w:shd w:val="clear" w:color="auto" w:fill="F6C3FF"/>
          </w:tcPr>
          <w:p w14:paraId="11F8F625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matematikk denne uka</w:t>
            </w:r>
          </w:p>
        </w:tc>
        <w:tc>
          <w:tcPr>
            <w:tcW w:w="7088" w:type="dxa"/>
          </w:tcPr>
          <w:p w14:paraId="1707B01A" w14:textId="52EB2800" w:rsidR="007E1CB1" w:rsidRPr="004E7CB1" w:rsidRDefault="004E7CB1" w:rsidP="001702D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Jeg kan forklare hva posisjonssystemet</w:t>
            </w:r>
            <w:r w:rsidR="006E2B47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7E1CB1" w:rsidRPr="0050516A" w14:paraId="39655604" w14:textId="77777777" w:rsidTr="00DD197D">
        <w:tc>
          <w:tcPr>
            <w:tcW w:w="3397" w:type="dxa"/>
            <w:shd w:val="clear" w:color="auto" w:fill="F6C3FF"/>
          </w:tcPr>
          <w:p w14:paraId="7A672464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norsk denne uka</w:t>
            </w:r>
          </w:p>
        </w:tc>
        <w:tc>
          <w:tcPr>
            <w:tcW w:w="7088" w:type="dxa"/>
          </w:tcPr>
          <w:p w14:paraId="61EC1819" w14:textId="17B451EF" w:rsidR="007E1CB1" w:rsidRPr="007E0C9D" w:rsidRDefault="00F45FEE" w:rsidP="001702DA">
            <w:pPr>
              <w:rPr>
                <w:rFonts w:cstheme="minorHAnsi"/>
                <w:sz w:val="28"/>
                <w:szCs w:val="28"/>
              </w:rPr>
            </w:pPr>
            <w:r w:rsidRPr="007E0C9D">
              <w:rPr>
                <w:rFonts w:cstheme="minorHAnsi"/>
                <w:sz w:val="28"/>
                <w:szCs w:val="28"/>
              </w:rPr>
              <w:t>Jeg kan fortelle om meg selv.</w:t>
            </w:r>
          </w:p>
        </w:tc>
      </w:tr>
      <w:tr w:rsidR="007E1CB1" w:rsidRPr="0050516A" w14:paraId="3F297E13" w14:textId="77777777" w:rsidTr="00DD197D">
        <w:tc>
          <w:tcPr>
            <w:tcW w:w="3397" w:type="dxa"/>
            <w:shd w:val="clear" w:color="auto" w:fill="F6C3FF"/>
          </w:tcPr>
          <w:p w14:paraId="7FA1B69C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engelsk denne uka</w:t>
            </w:r>
          </w:p>
        </w:tc>
        <w:tc>
          <w:tcPr>
            <w:tcW w:w="7088" w:type="dxa"/>
          </w:tcPr>
          <w:p w14:paraId="79E772BC" w14:textId="0141C68A" w:rsidR="007E1CB1" w:rsidRPr="007E0C9D" w:rsidRDefault="006B57CF" w:rsidP="001702DA">
            <w:pPr>
              <w:rPr>
                <w:rFonts w:cstheme="minorHAnsi"/>
                <w:sz w:val="28"/>
                <w:szCs w:val="28"/>
              </w:rPr>
            </w:pPr>
            <w:r w:rsidRPr="007E0C9D">
              <w:rPr>
                <w:rFonts w:cstheme="minorHAnsi"/>
                <w:sz w:val="28"/>
                <w:szCs w:val="28"/>
              </w:rPr>
              <w:t>Jeg kan telle til hundre på engelsk ved å bruke tier-hopp.</w:t>
            </w:r>
          </w:p>
        </w:tc>
      </w:tr>
      <w:tr w:rsidR="007E1CB1" w:rsidRPr="0050516A" w14:paraId="562973E3" w14:textId="77777777" w:rsidTr="00DD197D">
        <w:tc>
          <w:tcPr>
            <w:tcW w:w="3397" w:type="dxa"/>
            <w:shd w:val="clear" w:color="auto" w:fill="F6C3FF"/>
          </w:tcPr>
          <w:p w14:paraId="35D66868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 xml:space="preserve">Sosiale mål denne uka </w:t>
            </w:r>
          </w:p>
        </w:tc>
        <w:tc>
          <w:tcPr>
            <w:tcW w:w="7088" w:type="dxa"/>
          </w:tcPr>
          <w:p w14:paraId="6B642C46" w14:textId="77777777" w:rsidR="007E1CB1" w:rsidRPr="007E0C9D" w:rsidRDefault="005670B7" w:rsidP="001702DA">
            <w:pPr>
              <w:rPr>
                <w:rFonts w:cstheme="minorHAnsi"/>
                <w:sz w:val="28"/>
                <w:szCs w:val="28"/>
              </w:rPr>
            </w:pPr>
            <w:r w:rsidRPr="007E0C9D">
              <w:rPr>
                <w:rFonts w:cstheme="minorHAnsi"/>
                <w:sz w:val="28"/>
                <w:szCs w:val="28"/>
              </w:rPr>
              <w:t>Temae</w:t>
            </w:r>
            <w:r w:rsidR="00CE0A0E" w:rsidRPr="007E0C9D">
              <w:rPr>
                <w:rFonts w:cstheme="minorHAnsi"/>
                <w:sz w:val="28"/>
                <w:szCs w:val="28"/>
              </w:rPr>
              <w:t>t er vennlighet</w:t>
            </w:r>
          </w:p>
          <w:p w14:paraId="7D703EE3" w14:textId="36AF2F32" w:rsidR="00CE0A0E" w:rsidRPr="007E0C9D" w:rsidRDefault="00B9001C" w:rsidP="001702DA">
            <w:pPr>
              <w:rPr>
                <w:rFonts w:cstheme="minorHAnsi"/>
                <w:sz w:val="28"/>
                <w:szCs w:val="28"/>
              </w:rPr>
            </w:pPr>
            <w:r w:rsidRPr="007E0C9D">
              <w:rPr>
                <w:rFonts w:cstheme="minorHAnsi"/>
                <w:sz w:val="28"/>
                <w:szCs w:val="28"/>
              </w:rPr>
              <w:t>«</w:t>
            </w:r>
            <w:r w:rsidR="00B93710" w:rsidRPr="007E0C9D">
              <w:rPr>
                <w:rFonts w:cstheme="minorHAnsi"/>
                <w:sz w:val="28"/>
                <w:szCs w:val="28"/>
              </w:rPr>
              <w:t>Den beste måten å ha en venn på, er å være en</w:t>
            </w:r>
            <w:r w:rsidRPr="007E0C9D">
              <w:rPr>
                <w:rFonts w:cstheme="minorHAnsi"/>
                <w:sz w:val="28"/>
                <w:szCs w:val="28"/>
              </w:rPr>
              <w:t>.»</w:t>
            </w:r>
          </w:p>
        </w:tc>
      </w:tr>
    </w:tbl>
    <w:p w14:paraId="27F4D91E" w14:textId="4B7A407B" w:rsidR="00AB09A0" w:rsidRPr="0050516A" w:rsidRDefault="00AB09A0" w:rsidP="009B1706">
      <w:pPr>
        <w:rPr>
          <w:rFonts w:ascii="Comic Sans MS" w:hAnsi="Comic Sans MS"/>
        </w:rPr>
      </w:pPr>
    </w:p>
    <w:sectPr w:rsidR="00AB09A0" w:rsidRPr="0050516A" w:rsidSect="00AD1AE5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2365" w14:textId="77777777" w:rsidR="000B1A75" w:rsidRPr="002B7351" w:rsidRDefault="000B1A75" w:rsidP="00107C20">
      <w:r w:rsidRPr="002B7351">
        <w:separator/>
      </w:r>
    </w:p>
  </w:endnote>
  <w:endnote w:type="continuationSeparator" w:id="0">
    <w:p w14:paraId="25C5042B" w14:textId="77777777" w:rsidR="000B1A75" w:rsidRPr="002B7351" w:rsidRDefault="000B1A75" w:rsidP="00107C20">
      <w:r w:rsidRPr="002B73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4540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  <w:r w:rsidRPr="002B7351">
      <w:rPr>
        <w:noProof/>
        <w:color w:val="FFFFFF" w:themeColor="background1"/>
        <w:szCs w:val="24"/>
      </w:rPr>
      <w:drawing>
        <wp:anchor distT="0" distB="0" distL="114300" distR="114300" simplePos="0" relativeHeight="251658240" behindDoc="1" locked="0" layoutInCell="1" allowOverlap="1" wp14:anchorId="4D5BC99A" wp14:editId="5551EDFD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84702" cy="1235075"/>
          <wp:effectExtent l="0" t="0" r="0" b="3175"/>
          <wp:wrapNone/>
          <wp:docPr id="4" name="Bild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702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787EF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</w:p>
  <w:p w14:paraId="1F66B3F1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</w:p>
  <w:p w14:paraId="4211EF68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  <w:r w:rsidRPr="002B7351">
      <w:tab/>
    </w:r>
  </w:p>
  <w:p w14:paraId="451A2DDD" w14:textId="77777777" w:rsidR="0049419E" w:rsidRPr="002B7351" w:rsidRDefault="0049419E" w:rsidP="0049419E">
    <w:pPr>
      <w:pStyle w:val="Bunntekst"/>
    </w:pPr>
  </w:p>
  <w:tbl>
    <w:tblPr>
      <w:tblStyle w:val="Tabellrutenett"/>
      <w:tblW w:w="10270" w:type="dxa"/>
      <w:tblInd w:w="-6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41B4D"/>
      <w:tblLook w:val="0420" w:firstRow="1" w:lastRow="0" w:firstColumn="0" w:lastColumn="0" w:noHBand="0" w:noVBand="1"/>
    </w:tblPr>
    <w:tblGrid>
      <w:gridCol w:w="2987"/>
      <w:gridCol w:w="2266"/>
      <w:gridCol w:w="1343"/>
      <w:gridCol w:w="3674"/>
    </w:tblGrid>
    <w:tr w:rsidR="0049419E" w:rsidRPr="002B7351" w14:paraId="7006E110" w14:textId="77777777" w:rsidTr="00414D5F">
      <w:tc>
        <w:tcPr>
          <w:tcW w:w="2825" w:type="dxa"/>
          <w:shd w:val="clear" w:color="auto" w:fill="141B4D"/>
        </w:tcPr>
        <w:p w14:paraId="185E6342" w14:textId="77777777" w:rsidR="0049419E" w:rsidRPr="002B7351" w:rsidRDefault="0049419E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2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www.kristiansund.kommune.no</w:t>
            </w:r>
          </w:hyperlink>
        </w:p>
      </w:tc>
      <w:tc>
        <w:tcPr>
          <w:tcW w:w="2278" w:type="dxa"/>
          <w:shd w:val="clear" w:color="auto" w:fill="141B4D"/>
        </w:tcPr>
        <w:p w14:paraId="7812AAFF" w14:textId="77777777" w:rsidR="0049419E" w:rsidRPr="002B7351" w:rsidRDefault="00A947F7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r w:rsidRPr="002B7351">
            <w:rPr>
              <w:color w:val="FFFFFF" w:themeColor="background1"/>
              <w:sz w:val="20"/>
              <w:szCs w:val="20"/>
            </w:rPr>
            <w:t>Organisasjonsnummer: NO 991 891 919</w:t>
          </w:r>
        </w:p>
      </w:tc>
      <w:tc>
        <w:tcPr>
          <w:tcW w:w="1701" w:type="dxa"/>
          <w:shd w:val="clear" w:color="auto" w:fill="141B4D"/>
        </w:tcPr>
        <w:p w14:paraId="7F36F889" w14:textId="77777777" w:rsidR="0049419E" w:rsidRPr="002B7351" w:rsidRDefault="00C41F3F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3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Telefon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br/>
              <w:t>71 57 40 00</w:t>
            </w:r>
          </w:hyperlink>
        </w:p>
      </w:tc>
      <w:tc>
        <w:tcPr>
          <w:tcW w:w="3466" w:type="dxa"/>
          <w:shd w:val="clear" w:color="auto" w:fill="141B4D"/>
        </w:tcPr>
        <w:p w14:paraId="7AE9A25E" w14:textId="77777777" w:rsidR="0049419E" w:rsidRPr="002B7351" w:rsidRDefault="0049419E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4" w:history="1">
            <w:r w:rsidRPr="002B7351">
              <w:rPr>
                <w:rStyle w:val="Hyperkobling"/>
                <w:rFonts w:cstheme="minorHAnsi"/>
                <w:color w:val="FFFFFF" w:themeColor="background1"/>
                <w:sz w:val="20"/>
                <w:szCs w:val="20"/>
              </w:rPr>
              <w:t>postmottak@kristiansund.kommune.no</w:t>
            </w:r>
          </w:hyperlink>
        </w:p>
      </w:tc>
    </w:tr>
  </w:tbl>
  <w:p w14:paraId="52F518D3" w14:textId="77777777" w:rsidR="0049419E" w:rsidRPr="002B7351" w:rsidRDefault="0049419E" w:rsidP="0049419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66FC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  <w:r w:rsidRPr="002B7351">
      <w:rPr>
        <w:noProof/>
        <w:color w:val="FFFFFF" w:themeColor="background1"/>
        <w:szCs w:val="24"/>
      </w:rPr>
      <w:drawing>
        <wp:anchor distT="0" distB="0" distL="114300" distR="114300" simplePos="0" relativeHeight="251658241" behindDoc="1" locked="0" layoutInCell="1" allowOverlap="1" wp14:anchorId="3B0AF48D" wp14:editId="2E548C2E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84702" cy="1235075"/>
          <wp:effectExtent l="0" t="0" r="0" b="3175"/>
          <wp:wrapNone/>
          <wp:docPr id="5" name="Bild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702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099BCE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</w:p>
  <w:p w14:paraId="38AAE18A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</w:p>
  <w:p w14:paraId="0E9B2B5A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  <w:r w:rsidRPr="002B7351">
      <w:tab/>
    </w:r>
  </w:p>
  <w:p w14:paraId="71DAC25B" w14:textId="77777777" w:rsidR="009600BF" w:rsidRPr="002B7351" w:rsidRDefault="009600BF" w:rsidP="009600BF">
    <w:pPr>
      <w:pStyle w:val="Bunntekst"/>
    </w:pPr>
  </w:p>
  <w:tbl>
    <w:tblPr>
      <w:tblStyle w:val="Tabellrutenett"/>
      <w:tblW w:w="10270" w:type="dxa"/>
      <w:tblInd w:w="-6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41B4D"/>
      <w:tblLook w:val="0420" w:firstRow="1" w:lastRow="0" w:firstColumn="0" w:lastColumn="0" w:noHBand="0" w:noVBand="1"/>
    </w:tblPr>
    <w:tblGrid>
      <w:gridCol w:w="2987"/>
      <w:gridCol w:w="2266"/>
      <w:gridCol w:w="1343"/>
      <w:gridCol w:w="3674"/>
    </w:tblGrid>
    <w:tr w:rsidR="009600BF" w:rsidRPr="002B7351" w14:paraId="063E19D6" w14:textId="77777777" w:rsidTr="00414D5F">
      <w:tc>
        <w:tcPr>
          <w:tcW w:w="2825" w:type="dxa"/>
          <w:shd w:val="clear" w:color="auto" w:fill="141B4D"/>
        </w:tcPr>
        <w:p w14:paraId="705F12C5" w14:textId="77777777" w:rsidR="009600BF" w:rsidRPr="002B7351" w:rsidRDefault="009600BF" w:rsidP="007E1CB1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2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www.kristiansund.kommune.no</w:t>
            </w:r>
          </w:hyperlink>
        </w:p>
      </w:tc>
      <w:tc>
        <w:tcPr>
          <w:tcW w:w="2278" w:type="dxa"/>
          <w:shd w:val="clear" w:color="auto" w:fill="141B4D"/>
        </w:tcPr>
        <w:p w14:paraId="0A5FF732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r w:rsidRPr="002B7351">
            <w:rPr>
              <w:color w:val="FFFFFF" w:themeColor="background1"/>
              <w:sz w:val="20"/>
              <w:szCs w:val="20"/>
            </w:rPr>
            <w:t>Org</w:t>
          </w:r>
          <w:r w:rsidR="000B38B3" w:rsidRPr="002B7351">
            <w:rPr>
              <w:color w:val="FFFFFF" w:themeColor="background1"/>
              <w:sz w:val="20"/>
              <w:szCs w:val="20"/>
            </w:rPr>
            <w:t>anisasjonsnummer</w:t>
          </w:r>
          <w:r w:rsidRPr="002B7351">
            <w:rPr>
              <w:color w:val="FFFFFF" w:themeColor="background1"/>
              <w:sz w:val="20"/>
              <w:szCs w:val="20"/>
            </w:rPr>
            <w:t>: NO 991 891 919</w:t>
          </w:r>
        </w:p>
      </w:tc>
      <w:tc>
        <w:tcPr>
          <w:tcW w:w="1701" w:type="dxa"/>
          <w:shd w:val="clear" w:color="auto" w:fill="141B4D"/>
        </w:tcPr>
        <w:p w14:paraId="1E9AF4BC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3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Telefon 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br/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71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57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40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00</w:t>
            </w:r>
          </w:hyperlink>
        </w:p>
      </w:tc>
      <w:tc>
        <w:tcPr>
          <w:tcW w:w="3466" w:type="dxa"/>
          <w:shd w:val="clear" w:color="auto" w:fill="141B4D"/>
        </w:tcPr>
        <w:p w14:paraId="39AB9349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4" w:history="1">
            <w:r w:rsidRPr="002B7351">
              <w:rPr>
                <w:rStyle w:val="Hyperkobling"/>
                <w:rFonts w:cstheme="minorHAnsi"/>
                <w:color w:val="FFFFFF" w:themeColor="background1"/>
                <w:sz w:val="20"/>
                <w:szCs w:val="20"/>
              </w:rPr>
              <w:t>postmottak@kristiansund.kommune.no</w:t>
            </w:r>
          </w:hyperlink>
        </w:p>
      </w:tc>
    </w:tr>
  </w:tbl>
  <w:p w14:paraId="1771D0B4" w14:textId="77777777" w:rsidR="009600BF" w:rsidRPr="002B7351" w:rsidRDefault="0096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B7E1" w14:textId="77777777" w:rsidR="000B1A75" w:rsidRPr="002B7351" w:rsidRDefault="000B1A75" w:rsidP="00107C20">
      <w:r w:rsidRPr="002B7351">
        <w:separator/>
      </w:r>
    </w:p>
  </w:footnote>
  <w:footnote w:type="continuationSeparator" w:id="0">
    <w:p w14:paraId="4A3BBFF7" w14:textId="77777777" w:rsidR="000B1A75" w:rsidRPr="002B7351" w:rsidRDefault="000B1A75" w:rsidP="00107C20">
      <w:r w:rsidRPr="002B73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D887" w14:textId="5E98EFB5" w:rsidR="009600BF" w:rsidRPr="002B7351" w:rsidRDefault="007E1CB1" w:rsidP="002C2D9F">
    <w:pPr>
      <w:pStyle w:val="Topptekst"/>
      <w:ind w:left="-1417"/>
    </w:pPr>
    <w:r>
      <w:t xml:space="preserve">                        </w:t>
    </w:r>
    <w:r w:rsidR="00851E13" w:rsidRPr="002B7351">
      <w:rPr>
        <w:noProof/>
      </w:rPr>
      <w:drawing>
        <wp:inline distT="0" distB="0" distL="0" distR="0" wp14:anchorId="172E74F2" wp14:editId="6C4926A0">
          <wp:extent cx="1691640" cy="988695"/>
          <wp:effectExtent l="0" t="0" r="0" b="0"/>
          <wp:docPr id="338" name="Bilde 338" descr="Logo: Kristiansund kommu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" name="Bilde 313" descr="Logo: Kristiansund kommun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79" cy="9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2D9F" w:rsidRPr="002B7351">
      <w:tab/>
    </w:r>
    <w:r w:rsidR="002C2D9F" w:rsidRPr="002B7351">
      <w:tab/>
    </w:r>
    <w:r w:rsidR="002C2D9F" w:rsidRPr="002B7351">
      <w:fldChar w:fldCharType="begin"/>
    </w:r>
    <w:r w:rsidR="002C2D9F" w:rsidRPr="002B7351">
      <w:instrText>PAGE   \* MERGEFORMAT</w:instrText>
    </w:r>
    <w:r w:rsidR="002C2D9F" w:rsidRPr="002B7351">
      <w:fldChar w:fldCharType="separate"/>
    </w:r>
    <w:r w:rsidR="002C2D9F" w:rsidRPr="002B7351">
      <w:t>1</w:t>
    </w:r>
    <w:r w:rsidR="002C2D9F" w:rsidRPr="002B735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9DC2" w14:textId="6F7DA7B3" w:rsidR="009600BF" w:rsidRPr="002B7351" w:rsidRDefault="0050516A" w:rsidP="0050516A">
    <w:pPr>
      <w:pStyle w:val="Topptekst"/>
      <w:tabs>
        <w:tab w:val="clear" w:pos="4536"/>
        <w:tab w:val="clear" w:pos="9072"/>
        <w:tab w:val="left" w:pos="4995"/>
      </w:tabs>
      <w:ind w:left="-1417"/>
    </w:pPr>
    <w:r>
      <w:t xml:space="preserve">                  </w:t>
    </w:r>
    <w:r w:rsidR="002C2D9F" w:rsidRPr="002B7351">
      <w:rPr>
        <w:noProof/>
      </w:rPr>
      <w:drawing>
        <wp:inline distT="0" distB="0" distL="0" distR="0" wp14:anchorId="4323E2F8" wp14:editId="52C718B0">
          <wp:extent cx="1691640" cy="988695"/>
          <wp:effectExtent l="0" t="0" r="0" b="0"/>
          <wp:docPr id="6" name="Bilde 6" descr="Logo: Kristiansund kommu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" name="Bilde 313" descr="Logo: Kristiansund kommun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79" cy="9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B1"/>
    <w:rsid w:val="000040F8"/>
    <w:rsid w:val="00011802"/>
    <w:rsid w:val="000162A8"/>
    <w:rsid w:val="00023B7B"/>
    <w:rsid w:val="000241F6"/>
    <w:rsid w:val="00031A9F"/>
    <w:rsid w:val="00040D63"/>
    <w:rsid w:val="00042BB3"/>
    <w:rsid w:val="00044A7A"/>
    <w:rsid w:val="00052863"/>
    <w:rsid w:val="00053CA3"/>
    <w:rsid w:val="000541E8"/>
    <w:rsid w:val="00055DE2"/>
    <w:rsid w:val="0005760A"/>
    <w:rsid w:val="00063795"/>
    <w:rsid w:val="00066E78"/>
    <w:rsid w:val="00072240"/>
    <w:rsid w:val="00073413"/>
    <w:rsid w:val="00074E08"/>
    <w:rsid w:val="00095DF4"/>
    <w:rsid w:val="000B0DFA"/>
    <w:rsid w:val="000B1A75"/>
    <w:rsid w:val="000B38B3"/>
    <w:rsid w:val="000B3D87"/>
    <w:rsid w:val="000D0851"/>
    <w:rsid w:val="000D0E60"/>
    <w:rsid w:val="000D734D"/>
    <w:rsid w:val="000E36DD"/>
    <w:rsid w:val="000E7153"/>
    <w:rsid w:val="000E7F25"/>
    <w:rsid w:val="000F07BA"/>
    <w:rsid w:val="000F424C"/>
    <w:rsid w:val="00107C20"/>
    <w:rsid w:val="00116627"/>
    <w:rsid w:val="00117799"/>
    <w:rsid w:val="00122789"/>
    <w:rsid w:val="00126483"/>
    <w:rsid w:val="001352E6"/>
    <w:rsid w:val="001371CF"/>
    <w:rsid w:val="0013741D"/>
    <w:rsid w:val="00137D25"/>
    <w:rsid w:val="001522DF"/>
    <w:rsid w:val="00157300"/>
    <w:rsid w:val="00172972"/>
    <w:rsid w:val="00184EB4"/>
    <w:rsid w:val="00186F55"/>
    <w:rsid w:val="0018733B"/>
    <w:rsid w:val="00187F74"/>
    <w:rsid w:val="001942C6"/>
    <w:rsid w:val="001A30F9"/>
    <w:rsid w:val="001A5E40"/>
    <w:rsid w:val="001C07CF"/>
    <w:rsid w:val="001C5004"/>
    <w:rsid w:val="001D39FB"/>
    <w:rsid w:val="001D4B1E"/>
    <w:rsid w:val="001E259A"/>
    <w:rsid w:val="001E3297"/>
    <w:rsid w:val="001F0569"/>
    <w:rsid w:val="001F2928"/>
    <w:rsid w:val="001F3C73"/>
    <w:rsid w:val="0020529A"/>
    <w:rsid w:val="00207159"/>
    <w:rsid w:val="00207CE8"/>
    <w:rsid w:val="00215B0A"/>
    <w:rsid w:val="002235A3"/>
    <w:rsid w:val="002262F0"/>
    <w:rsid w:val="00233853"/>
    <w:rsid w:val="0024629E"/>
    <w:rsid w:val="002568E0"/>
    <w:rsid w:val="00257EFC"/>
    <w:rsid w:val="00262828"/>
    <w:rsid w:val="00262D0B"/>
    <w:rsid w:val="00265A3A"/>
    <w:rsid w:val="0027617A"/>
    <w:rsid w:val="00282686"/>
    <w:rsid w:val="002870CC"/>
    <w:rsid w:val="00292D68"/>
    <w:rsid w:val="002A3CCB"/>
    <w:rsid w:val="002A5079"/>
    <w:rsid w:val="002B7351"/>
    <w:rsid w:val="002C2D9F"/>
    <w:rsid w:val="002C6BA7"/>
    <w:rsid w:val="002F0ACD"/>
    <w:rsid w:val="003019DE"/>
    <w:rsid w:val="003037E9"/>
    <w:rsid w:val="003102B8"/>
    <w:rsid w:val="00314BD8"/>
    <w:rsid w:val="003247D4"/>
    <w:rsid w:val="00330602"/>
    <w:rsid w:val="003313F1"/>
    <w:rsid w:val="00333796"/>
    <w:rsid w:val="00334B19"/>
    <w:rsid w:val="0033661A"/>
    <w:rsid w:val="00336672"/>
    <w:rsid w:val="00336C0F"/>
    <w:rsid w:val="0034061E"/>
    <w:rsid w:val="003407A7"/>
    <w:rsid w:val="00342462"/>
    <w:rsid w:val="00342A8E"/>
    <w:rsid w:val="003530EE"/>
    <w:rsid w:val="00355E52"/>
    <w:rsid w:val="00361209"/>
    <w:rsid w:val="00374381"/>
    <w:rsid w:val="00374B2D"/>
    <w:rsid w:val="003819C5"/>
    <w:rsid w:val="003838B6"/>
    <w:rsid w:val="003849A4"/>
    <w:rsid w:val="00395271"/>
    <w:rsid w:val="003A0F49"/>
    <w:rsid w:val="003A5EE7"/>
    <w:rsid w:val="003B0977"/>
    <w:rsid w:val="003B1825"/>
    <w:rsid w:val="003B544A"/>
    <w:rsid w:val="003B6BE5"/>
    <w:rsid w:val="003C73DD"/>
    <w:rsid w:val="003D1B02"/>
    <w:rsid w:val="003D42E7"/>
    <w:rsid w:val="003E6BBD"/>
    <w:rsid w:val="003F4E45"/>
    <w:rsid w:val="003F550D"/>
    <w:rsid w:val="003F5674"/>
    <w:rsid w:val="004035AE"/>
    <w:rsid w:val="00407189"/>
    <w:rsid w:val="00414D5F"/>
    <w:rsid w:val="00415839"/>
    <w:rsid w:val="00417B34"/>
    <w:rsid w:val="0042486C"/>
    <w:rsid w:val="00424A80"/>
    <w:rsid w:val="00427379"/>
    <w:rsid w:val="004356F9"/>
    <w:rsid w:val="00455989"/>
    <w:rsid w:val="00463927"/>
    <w:rsid w:val="00467301"/>
    <w:rsid w:val="00472D26"/>
    <w:rsid w:val="00474CB9"/>
    <w:rsid w:val="00476EEC"/>
    <w:rsid w:val="00482864"/>
    <w:rsid w:val="0049419E"/>
    <w:rsid w:val="004A2101"/>
    <w:rsid w:val="004A2FD6"/>
    <w:rsid w:val="004A6818"/>
    <w:rsid w:val="004B061C"/>
    <w:rsid w:val="004B1E59"/>
    <w:rsid w:val="004B3CA8"/>
    <w:rsid w:val="004B5C10"/>
    <w:rsid w:val="004C0411"/>
    <w:rsid w:val="004D043E"/>
    <w:rsid w:val="004E573F"/>
    <w:rsid w:val="004E5B33"/>
    <w:rsid w:val="004E7CB1"/>
    <w:rsid w:val="005007EA"/>
    <w:rsid w:val="0050516A"/>
    <w:rsid w:val="005109D2"/>
    <w:rsid w:val="005147FD"/>
    <w:rsid w:val="0052050D"/>
    <w:rsid w:val="00521894"/>
    <w:rsid w:val="005240DB"/>
    <w:rsid w:val="00526FDF"/>
    <w:rsid w:val="0053353B"/>
    <w:rsid w:val="005362DC"/>
    <w:rsid w:val="00540416"/>
    <w:rsid w:val="00555573"/>
    <w:rsid w:val="00555F32"/>
    <w:rsid w:val="005578E3"/>
    <w:rsid w:val="00557A43"/>
    <w:rsid w:val="00566AC7"/>
    <w:rsid w:val="005670B7"/>
    <w:rsid w:val="00572D76"/>
    <w:rsid w:val="0057740C"/>
    <w:rsid w:val="00585742"/>
    <w:rsid w:val="005A22D7"/>
    <w:rsid w:val="005A36FE"/>
    <w:rsid w:val="005A459F"/>
    <w:rsid w:val="005B0C4E"/>
    <w:rsid w:val="005C1014"/>
    <w:rsid w:val="005E25B6"/>
    <w:rsid w:val="005E47F5"/>
    <w:rsid w:val="005F5BD7"/>
    <w:rsid w:val="005F660D"/>
    <w:rsid w:val="00604F23"/>
    <w:rsid w:val="006050EC"/>
    <w:rsid w:val="0060735D"/>
    <w:rsid w:val="00617331"/>
    <w:rsid w:val="00621BB9"/>
    <w:rsid w:val="00622C97"/>
    <w:rsid w:val="006252D3"/>
    <w:rsid w:val="00627552"/>
    <w:rsid w:val="00633A80"/>
    <w:rsid w:val="00634263"/>
    <w:rsid w:val="00655CA7"/>
    <w:rsid w:val="006563E4"/>
    <w:rsid w:val="00666EE5"/>
    <w:rsid w:val="00667D97"/>
    <w:rsid w:val="00672100"/>
    <w:rsid w:val="0067372F"/>
    <w:rsid w:val="006772AC"/>
    <w:rsid w:val="0068031C"/>
    <w:rsid w:val="00680EE9"/>
    <w:rsid w:val="006914A9"/>
    <w:rsid w:val="00696114"/>
    <w:rsid w:val="006A3204"/>
    <w:rsid w:val="006B4549"/>
    <w:rsid w:val="006B4F44"/>
    <w:rsid w:val="006B4F65"/>
    <w:rsid w:val="006B57CF"/>
    <w:rsid w:val="006C20A2"/>
    <w:rsid w:val="006C448B"/>
    <w:rsid w:val="006E2B47"/>
    <w:rsid w:val="006E35D5"/>
    <w:rsid w:val="006E74B8"/>
    <w:rsid w:val="006F2BCA"/>
    <w:rsid w:val="006F2E3A"/>
    <w:rsid w:val="006F68B6"/>
    <w:rsid w:val="00701F32"/>
    <w:rsid w:val="00707DB3"/>
    <w:rsid w:val="007108E7"/>
    <w:rsid w:val="0072740F"/>
    <w:rsid w:val="007303BC"/>
    <w:rsid w:val="0073267E"/>
    <w:rsid w:val="00735A47"/>
    <w:rsid w:val="0074272B"/>
    <w:rsid w:val="00745212"/>
    <w:rsid w:val="00747769"/>
    <w:rsid w:val="00752978"/>
    <w:rsid w:val="007532CB"/>
    <w:rsid w:val="00754A30"/>
    <w:rsid w:val="007614F7"/>
    <w:rsid w:val="00763D84"/>
    <w:rsid w:val="00770018"/>
    <w:rsid w:val="007714D5"/>
    <w:rsid w:val="00780FA8"/>
    <w:rsid w:val="007971D0"/>
    <w:rsid w:val="007A060F"/>
    <w:rsid w:val="007A0B26"/>
    <w:rsid w:val="007A1359"/>
    <w:rsid w:val="007A591D"/>
    <w:rsid w:val="007B760A"/>
    <w:rsid w:val="007C71DB"/>
    <w:rsid w:val="007E0C9D"/>
    <w:rsid w:val="007E113B"/>
    <w:rsid w:val="007E14A8"/>
    <w:rsid w:val="007E1CB1"/>
    <w:rsid w:val="007E2749"/>
    <w:rsid w:val="007E4A88"/>
    <w:rsid w:val="007F1234"/>
    <w:rsid w:val="008021B3"/>
    <w:rsid w:val="008057F7"/>
    <w:rsid w:val="008114CB"/>
    <w:rsid w:val="00812ACD"/>
    <w:rsid w:val="00814E64"/>
    <w:rsid w:val="00823D4E"/>
    <w:rsid w:val="00825E23"/>
    <w:rsid w:val="00827457"/>
    <w:rsid w:val="00830613"/>
    <w:rsid w:val="00830A88"/>
    <w:rsid w:val="008342A6"/>
    <w:rsid w:val="0084021F"/>
    <w:rsid w:val="00842FC8"/>
    <w:rsid w:val="00846D15"/>
    <w:rsid w:val="00847760"/>
    <w:rsid w:val="00851E13"/>
    <w:rsid w:val="008527B2"/>
    <w:rsid w:val="00863188"/>
    <w:rsid w:val="00864595"/>
    <w:rsid w:val="00870D73"/>
    <w:rsid w:val="00871050"/>
    <w:rsid w:val="00871104"/>
    <w:rsid w:val="00875569"/>
    <w:rsid w:val="008A2175"/>
    <w:rsid w:val="008B13F7"/>
    <w:rsid w:val="008B249E"/>
    <w:rsid w:val="008B48A0"/>
    <w:rsid w:val="008C0380"/>
    <w:rsid w:val="008C0788"/>
    <w:rsid w:val="008C11B5"/>
    <w:rsid w:val="008C17C7"/>
    <w:rsid w:val="008C57F3"/>
    <w:rsid w:val="008D0C63"/>
    <w:rsid w:val="008D5D4C"/>
    <w:rsid w:val="008F1EE3"/>
    <w:rsid w:val="008F2FFF"/>
    <w:rsid w:val="008F64CA"/>
    <w:rsid w:val="0093163E"/>
    <w:rsid w:val="00957CB0"/>
    <w:rsid w:val="009600BF"/>
    <w:rsid w:val="0096429A"/>
    <w:rsid w:val="00974B82"/>
    <w:rsid w:val="00983564"/>
    <w:rsid w:val="00983733"/>
    <w:rsid w:val="009874AF"/>
    <w:rsid w:val="009A7F72"/>
    <w:rsid w:val="009B1706"/>
    <w:rsid w:val="009B3E6F"/>
    <w:rsid w:val="009B42BA"/>
    <w:rsid w:val="009D13D1"/>
    <w:rsid w:val="009D48C8"/>
    <w:rsid w:val="009D6B68"/>
    <w:rsid w:val="009E6700"/>
    <w:rsid w:val="009F3E00"/>
    <w:rsid w:val="00A14553"/>
    <w:rsid w:val="00A15B84"/>
    <w:rsid w:val="00A16EE7"/>
    <w:rsid w:val="00A21BC7"/>
    <w:rsid w:val="00A21E88"/>
    <w:rsid w:val="00A25677"/>
    <w:rsid w:val="00A25CCB"/>
    <w:rsid w:val="00A3234C"/>
    <w:rsid w:val="00A40523"/>
    <w:rsid w:val="00A42C49"/>
    <w:rsid w:val="00A614D3"/>
    <w:rsid w:val="00A70118"/>
    <w:rsid w:val="00A73000"/>
    <w:rsid w:val="00A734F4"/>
    <w:rsid w:val="00A73F43"/>
    <w:rsid w:val="00A808CA"/>
    <w:rsid w:val="00A829C6"/>
    <w:rsid w:val="00A90A19"/>
    <w:rsid w:val="00A947F7"/>
    <w:rsid w:val="00A94A7C"/>
    <w:rsid w:val="00A96288"/>
    <w:rsid w:val="00A96B91"/>
    <w:rsid w:val="00AB09A0"/>
    <w:rsid w:val="00AB0B5B"/>
    <w:rsid w:val="00AD1AE5"/>
    <w:rsid w:val="00AE6824"/>
    <w:rsid w:val="00AE77B1"/>
    <w:rsid w:val="00AF1D34"/>
    <w:rsid w:val="00AF4454"/>
    <w:rsid w:val="00AF6BF6"/>
    <w:rsid w:val="00B05709"/>
    <w:rsid w:val="00B12D9D"/>
    <w:rsid w:val="00B207E3"/>
    <w:rsid w:val="00B21C9A"/>
    <w:rsid w:val="00B370E3"/>
    <w:rsid w:val="00B417F2"/>
    <w:rsid w:val="00B422A7"/>
    <w:rsid w:val="00B56BA5"/>
    <w:rsid w:val="00B80090"/>
    <w:rsid w:val="00B81CCA"/>
    <w:rsid w:val="00B9001C"/>
    <w:rsid w:val="00B93710"/>
    <w:rsid w:val="00BA1FEF"/>
    <w:rsid w:val="00BD0D2B"/>
    <w:rsid w:val="00BD14E6"/>
    <w:rsid w:val="00BD68F1"/>
    <w:rsid w:val="00BE209D"/>
    <w:rsid w:val="00BE2871"/>
    <w:rsid w:val="00BE6F30"/>
    <w:rsid w:val="00BE73C6"/>
    <w:rsid w:val="00BE7860"/>
    <w:rsid w:val="00C139D3"/>
    <w:rsid w:val="00C22E8E"/>
    <w:rsid w:val="00C2770B"/>
    <w:rsid w:val="00C325D5"/>
    <w:rsid w:val="00C33B60"/>
    <w:rsid w:val="00C3505A"/>
    <w:rsid w:val="00C41F3F"/>
    <w:rsid w:val="00C531AA"/>
    <w:rsid w:val="00C617DB"/>
    <w:rsid w:val="00C72CE4"/>
    <w:rsid w:val="00C734B8"/>
    <w:rsid w:val="00C7440A"/>
    <w:rsid w:val="00C925FB"/>
    <w:rsid w:val="00CB4622"/>
    <w:rsid w:val="00CB5EC8"/>
    <w:rsid w:val="00CB75DF"/>
    <w:rsid w:val="00CC3882"/>
    <w:rsid w:val="00CC5DD7"/>
    <w:rsid w:val="00CE0A0E"/>
    <w:rsid w:val="00CF0345"/>
    <w:rsid w:val="00CF3930"/>
    <w:rsid w:val="00CF3CD5"/>
    <w:rsid w:val="00CF6BF1"/>
    <w:rsid w:val="00D05F5B"/>
    <w:rsid w:val="00D068B7"/>
    <w:rsid w:val="00D12CEB"/>
    <w:rsid w:val="00D145D1"/>
    <w:rsid w:val="00D21B85"/>
    <w:rsid w:val="00D23BCB"/>
    <w:rsid w:val="00D3048B"/>
    <w:rsid w:val="00D32B06"/>
    <w:rsid w:val="00D44943"/>
    <w:rsid w:val="00D46545"/>
    <w:rsid w:val="00D477D6"/>
    <w:rsid w:val="00D6109E"/>
    <w:rsid w:val="00D70EF6"/>
    <w:rsid w:val="00D7149F"/>
    <w:rsid w:val="00D8750C"/>
    <w:rsid w:val="00D87518"/>
    <w:rsid w:val="00D91936"/>
    <w:rsid w:val="00DA07F2"/>
    <w:rsid w:val="00DA1E7A"/>
    <w:rsid w:val="00DA2177"/>
    <w:rsid w:val="00DA5043"/>
    <w:rsid w:val="00DA7EFC"/>
    <w:rsid w:val="00DB58A1"/>
    <w:rsid w:val="00DD03E8"/>
    <w:rsid w:val="00DD197D"/>
    <w:rsid w:val="00DD1E80"/>
    <w:rsid w:val="00DE19B3"/>
    <w:rsid w:val="00DE2D7D"/>
    <w:rsid w:val="00DF6EC3"/>
    <w:rsid w:val="00E137E9"/>
    <w:rsid w:val="00E20A4B"/>
    <w:rsid w:val="00E25EF5"/>
    <w:rsid w:val="00E30299"/>
    <w:rsid w:val="00E30AC9"/>
    <w:rsid w:val="00E31772"/>
    <w:rsid w:val="00E33859"/>
    <w:rsid w:val="00E508B9"/>
    <w:rsid w:val="00E6194F"/>
    <w:rsid w:val="00E6393C"/>
    <w:rsid w:val="00E6611C"/>
    <w:rsid w:val="00E7046F"/>
    <w:rsid w:val="00E73DEA"/>
    <w:rsid w:val="00E777A6"/>
    <w:rsid w:val="00E823E2"/>
    <w:rsid w:val="00E83EF9"/>
    <w:rsid w:val="00E848B7"/>
    <w:rsid w:val="00EA112F"/>
    <w:rsid w:val="00EA1B63"/>
    <w:rsid w:val="00EA1FF3"/>
    <w:rsid w:val="00EB6653"/>
    <w:rsid w:val="00ED20E8"/>
    <w:rsid w:val="00ED33F1"/>
    <w:rsid w:val="00ED3F92"/>
    <w:rsid w:val="00ED5911"/>
    <w:rsid w:val="00ED60C1"/>
    <w:rsid w:val="00ED6838"/>
    <w:rsid w:val="00EE1085"/>
    <w:rsid w:val="00EE44D8"/>
    <w:rsid w:val="00EE6F1B"/>
    <w:rsid w:val="00EF7F0E"/>
    <w:rsid w:val="00F10C19"/>
    <w:rsid w:val="00F15172"/>
    <w:rsid w:val="00F21EE7"/>
    <w:rsid w:val="00F3431F"/>
    <w:rsid w:val="00F34B0D"/>
    <w:rsid w:val="00F43648"/>
    <w:rsid w:val="00F45FEE"/>
    <w:rsid w:val="00F4783B"/>
    <w:rsid w:val="00F61C76"/>
    <w:rsid w:val="00F70BE7"/>
    <w:rsid w:val="00F75D96"/>
    <w:rsid w:val="00F76DEC"/>
    <w:rsid w:val="00F81DDF"/>
    <w:rsid w:val="00F8357F"/>
    <w:rsid w:val="00F85BA1"/>
    <w:rsid w:val="00F90B16"/>
    <w:rsid w:val="00F91638"/>
    <w:rsid w:val="00F960D2"/>
    <w:rsid w:val="00F96F85"/>
    <w:rsid w:val="00FA1DAC"/>
    <w:rsid w:val="00FA554A"/>
    <w:rsid w:val="00FA59BE"/>
    <w:rsid w:val="00FA5A4F"/>
    <w:rsid w:val="00FB0001"/>
    <w:rsid w:val="00FB0C08"/>
    <w:rsid w:val="00FD0B41"/>
    <w:rsid w:val="00FD3CC9"/>
    <w:rsid w:val="00FE1FB4"/>
    <w:rsid w:val="00FF4506"/>
    <w:rsid w:val="00FF5CAE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879A4"/>
  <w15:chartTrackingRefBased/>
  <w15:docId w15:val="{48DBBC86-5F95-4E5A-AA01-2ED9CE90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Verdan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EB4"/>
    <w:pPr>
      <w:spacing w:line="278" w:lineRule="auto"/>
    </w:pPr>
    <w:rPr>
      <w:rFonts w:eastAsiaTheme="minorHAnsi"/>
      <w:kern w:val="2"/>
      <w:sz w:val="24"/>
      <w:szCs w:val="24"/>
      <w14:ligatures w14:val="standardContextual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3B6BE5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Aptos" w:eastAsia="Times New Roman" w:hAnsi="Aptos" w:cs="Times New Roman"/>
      <w:b/>
      <w:kern w:val="0"/>
      <w:sz w:val="40"/>
      <w:szCs w:val="32"/>
      <w14:ligatures w14:val="none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Aptos" w:eastAsia="Times New Roman" w:hAnsi="Aptos" w:cs="Times New Roman"/>
      <w:b/>
      <w:kern w:val="0"/>
      <w:sz w:val="36"/>
      <w:szCs w:val="26"/>
      <w14:ligatures w14:val="none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Aptos" w:eastAsia="Times New Roman" w:hAnsi="Aptos" w:cs="Times New Roman"/>
      <w:b/>
      <w:kern w:val="0"/>
      <w:sz w:val="32"/>
      <w14:ligatures w14:val="none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="Aptos" w:eastAsia="Times New Roman" w:hAnsi="Aptos" w:cs="Times New Roman"/>
      <w:b/>
      <w:iCs/>
      <w:kern w:val="0"/>
      <w:sz w:val="28"/>
      <w:szCs w:val="22"/>
      <w14:ligatures w14:val="none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="Aptos" w:eastAsia="Times New Roman" w:hAnsi="Aptos" w:cs="Times New Roman"/>
      <w:b/>
      <w:kern w:val="0"/>
      <w:sz w:val="26"/>
      <w:szCs w:val="22"/>
      <w14:ligatures w14:val="none"/>
    </w:rPr>
  </w:style>
  <w:style w:type="paragraph" w:styleId="Overskrift6">
    <w:name w:val="heading 6"/>
    <w:basedOn w:val="Normal"/>
    <w:next w:val="Normal"/>
    <w:link w:val="Overskrift6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Aptos" w:eastAsia="Times New Roman" w:hAnsi="Aptos" w:cs="Times New Roman"/>
      <w:b/>
      <w:kern w:val="0"/>
      <w:szCs w:val="22"/>
      <w14:ligatures w14:val="none"/>
    </w:rPr>
  </w:style>
  <w:style w:type="paragraph" w:styleId="Overskrift7">
    <w:name w:val="heading 7"/>
    <w:basedOn w:val="Normal"/>
    <w:next w:val="Normal"/>
    <w:link w:val="Overskrift7Tegn"/>
    <w:autoRedefine/>
    <w:uiPriority w:val="9"/>
    <w:semiHidden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Aptos" w:eastAsiaTheme="majorEastAsia" w:hAnsi="Aptos" w:cstheme="majorBidi"/>
      <w:b/>
      <w:iCs/>
      <w:kern w:val="0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07C2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ptos" w:eastAsia="Verdana" w:hAnsi="Aptos" w:cs="Verdana"/>
      <w:kern w:val="0"/>
      <w:szCs w:val="22"/>
      <w14:ligatures w14:val="none"/>
    </w:rPr>
  </w:style>
  <w:style w:type="character" w:customStyle="1" w:styleId="TopptekstTegn">
    <w:name w:val="Topptekst Tegn"/>
    <w:basedOn w:val="Standardskriftforavsnitt"/>
    <w:link w:val="Topptekst"/>
    <w:uiPriority w:val="99"/>
    <w:rsid w:val="00107C20"/>
    <w:rPr>
      <w:rFonts w:cs="Verdana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07C2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ptos" w:eastAsia="Verdana" w:hAnsi="Aptos" w:cs="Verdana"/>
      <w:kern w:val="0"/>
      <w:szCs w:val="22"/>
      <w14:ligatures w14:val="none"/>
    </w:rPr>
  </w:style>
  <w:style w:type="character" w:customStyle="1" w:styleId="BunntekstTegn">
    <w:name w:val="Bunntekst Tegn"/>
    <w:basedOn w:val="Standardskriftforavsnitt"/>
    <w:link w:val="Bunntekst"/>
    <w:uiPriority w:val="99"/>
    <w:rsid w:val="00107C20"/>
    <w:rPr>
      <w:rFonts w:cs="Verdana"/>
      <w:sz w:val="24"/>
    </w:rPr>
  </w:style>
  <w:style w:type="character" w:styleId="Hyperkobling">
    <w:name w:val="Hyperlink"/>
    <w:basedOn w:val="Standardskriftforavsnitt"/>
    <w:uiPriority w:val="99"/>
    <w:unhideWhenUsed/>
    <w:rsid w:val="0049419E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49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B6BE5"/>
    <w:rPr>
      <w:rFonts w:ascii="Aptos" w:eastAsia="Times New Roman" w:hAnsi="Aptos" w:cs="Times New Roman"/>
      <w:b/>
      <w:sz w:val="4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09A0"/>
    <w:rPr>
      <w:rFonts w:ascii="Aptos" w:eastAsia="Times New Roman" w:hAnsi="Aptos" w:cs="Times New Roman"/>
      <w:b/>
      <w:sz w:val="3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09A0"/>
    <w:rPr>
      <w:rFonts w:ascii="Aptos" w:eastAsia="Times New Roman" w:hAnsi="Aptos" w:cs="Times New Roman"/>
      <w:b/>
      <w:sz w:val="32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B09A0"/>
    <w:rPr>
      <w:rFonts w:ascii="Aptos" w:eastAsia="Times New Roman" w:hAnsi="Aptos" w:cs="Times New Roman"/>
      <w:b/>
      <w:iCs/>
      <w:sz w:val="2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B09A0"/>
    <w:rPr>
      <w:rFonts w:ascii="Aptos" w:eastAsia="Times New Roman" w:hAnsi="Aptos" w:cs="Times New Roman"/>
      <w:b/>
      <w:sz w:val="26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B09A0"/>
    <w:rPr>
      <w:rFonts w:ascii="Aptos" w:eastAsia="Times New Roman" w:hAnsi="Aptos" w:cs="Times New Roman"/>
      <w:b/>
      <w:sz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B09A0"/>
    <w:rPr>
      <w:rFonts w:ascii="Aptos" w:eastAsiaTheme="majorEastAsia" w:hAnsi="Aptos" w:cstheme="majorBidi"/>
      <w:b/>
      <w:iCs/>
      <w:sz w:val="24"/>
    </w:rPr>
  </w:style>
  <w:style w:type="character" w:styleId="Plassholdertekst">
    <w:name w:val="Placeholder Text"/>
    <w:basedOn w:val="Standardskriftforavsnitt"/>
    <w:uiPriority w:val="99"/>
    <w:semiHidden/>
    <w:rsid w:val="008021B3"/>
    <w:rPr>
      <w:color w:val="808080"/>
    </w:rPr>
  </w:style>
  <w:style w:type="character" w:styleId="Fulgthyperkobling">
    <w:name w:val="FollowedHyperlink"/>
    <w:basedOn w:val="Standardskriftforavsnitt"/>
    <w:uiPriority w:val="99"/>
    <w:semiHidden/>
    <w:unhideWhenUsed/>
    <w:rsid w:val="00095DF4"/>
    <w:rPr>
      <w:color w:val="954F72" w:themeColor="followedHyperlink"/>
      <w:u w:val="single"/>
    </w:rPr>
  </w:style>
  <w:style w:type="character" w:customStyle="1" w:styleId="normaltextrun">
    <w:name w:val="normaltextrun"/>
    <w:basedOn w:val="Standardskriftforavsnitt"/>
    <w:rsid w:val="00476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71574000" TargetMode="External"/><Relationship Id="rId2" Type="http://schemas.openxmlformats.org/officeDocument/2006/relationships/hyperlink" Target="http://www.kristiansund.kommune.no" TargetMode="External"/><Relationship Id="rId1" Type="http://schemas.openxmlformats.org/officeDocument/2006/relationships/image" Target="media/image8.png"/><Relationship Id="rId4" Type="http://schemas.openxmlformats.org/officeDocument/2006/relationships/hyperlink" Target="mailto:postmottak@kristiansund.kommune.n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tel:71574000" TargetMode="External"/><Relationship Id="rId2" Type="http://schemas.openxmlformats.org/officeDocument/2006/relationships/hyperlink" Target="http://www.kristiansund.kommune.no" TargetMode="External"/><Relationship Id="rId1" Type="http://schemas.openxmlformats.org/officeDocument/2006/relationships/image" Target="media/image8.png"/><Relationship Id="rId4" Type="http://schemas.openxmlformats.org/officeDocument/2006/relationships/hyperlink" Target="mailto:postmottak@kristiansund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ktorkide.sharepoint.com/sites/felles/Kristiansund%20kommune%20maler/Standard%20dokument%20bl&#229;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35be3-382e-4c6b-98f4-cddc29072e40">
      <Terms xmlns="http://schemas.microsoft.com/office/infopath/2007/PartnerControls"/>
    </lcf76f155ced4ddcb4097134ff3c332f>
    <TaxCatchAll xmlns="45f12bd3-3987-41e7-99b7-1d6d213403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026E8DFC9B854AB0630C9DAE5BC863" ma:contentTypeVersion="18" ma:contentTypeDescription="Opprett et nytt dokument." ma:contentTypeScope="" ma:versionID="ab21d6f6369ecc93246b36266709c116">
  <xsd:schema xmlns:xsd="http://www.w3.org/2001/XMLSchema" xmlns:xs="http://www.w3.org/2001/XMLSchema" xmlns:p="http://schemas.microsoft.com/office/2006/metadata/properties" xmlns:ns2="23c35be3-382e-4c6b-98f4-cddc29072e40" xmlns:ns3="45f12bd3-3987-41e7-99b7-1d6d21340338" targetNamespace="http://schemas.microsoft.com/office/2006/metadata/properties" ma:root="true" ma:fieldsID="068e71e6ed9419e612c5d3877b404f67" ns2:_="" ns3:_="">
    <xsd:import namespace="23c35be3-382e-4c6b-98f4-cddc29072e40"/>
    <xsd:import namespace="45f12bd3-3987-41e7-99b7-1d6d21340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35be3-382e-4c6b-98f4-cddc29072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938ce26-fe76-418a-b4e5-423117485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2bd3-3987-41e7-99b7-1d6d21340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43d8d5-368e-4e2c-8c6a-1823c1eb20eb}" ma:internalName="TaxCatchAll" ma:showField="CatchAllData" ma:web="45f12bd3-3987-41e7-99b7-1d6d21340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B8EAE-2ABD-48A7-820A-C85C66B41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1B40A-43BA-4834-9995-65EDDE3DF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D5EAF-E56F-4895-A698-148FA982A414}">
  <ds:schemaRefs>
    <ds:schemaRef ds:uri="http://schemas.microsoft.com/office/2006/metadata/properties"/>
    <ds:schemaRef ds:uri="http://schemas.microsoft.com/office/infopath/2007/PartnerControls"/>
    <ds:schemaRef ds:uri="23c35be3-382e-4c6b-98f4-cddc29072e40"/>
    <ds:schemaRef ds:uri="45f12bd3-3987-41e7-99b7-1d6d21340338"/>
  </ds:schemaRefs>
</ds:datastoreItem>
</file>

<file path=customXml/itemProps4.xml><?xml version="1.0" encoding="utf-8"?>
<ds:datastoreItem xmlns:ds="http://schemas.openxmlformats.org/officeDocument/2006/customXml" ds:itemID="{3E64FBF1-42EC-4CD6-9110-925963598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35be3-382e-4c6b-98f4-cddc29072e40"/>
    <ds:schemaRef ds:uri="45f12bd3-3987-41e7-99b7-1d6d21340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Standard%20dokument%20blå</Template>
  <TotalTime>555</TotalTime>
  <Pages>3</Pages>
  <Words>730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Hovedoverskrift på dokumentet</vt:lpstr>
    </vt:vector>
  </TitlesOfParts>
  <Company/>
  <LinksUpToDate>false</LinksUpToDate>
  <CharactersWithSpaces>4594</CharactersWithSpaces>
  <SharedDoc>false</SharedDoc>
  <HLinks>
    <vt:vector size="36" baseType="variant">
      <vt:variant>
        <vt:i4>3539015</vt:i4>
      </vt:variant>
      <vt:variant>
        <vt:i4>18</vt:i4>
      </vt:variant>
      <vt:variant>
        <vt:i4>0</vt:i4>
      </vt:variant>
      <vt:variant>
        <vt:i4>5</vt:i4>
      </vt:variant>
      <vt:variant>
        <vt:lpwstr>mailto:postmottak@kristiansund.kommune.no</vt:lpwstr>
      </vt:variant>
      <vt:variant>
        <vt:lpwstr/>
      </vt:variant>
      <vt:variant>
        <vt:i4>5832734</vt:i4>
      </vt:variant>
      <vt:variant>
        <vt:i4>15</vt:i4>
      </vt:variant>
      <vt:variant>
        <vt:i4>0</vt:i4>
      </vt:variant>
      <vt:variant>
        <vt:i4>5</vt:i4>
      </vt:variant>
      <vt:variant>
        <vt:lpwstr>tel:71574000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http://www.kristiansund.kommune.no/</vt:lpwstr>
      </vt:variant>
      <vt:variant>
        <vt:lpwstr/>
      </vt:variant>
      <vt:variant>
        <vt:i4>3539015</vt:i4>
      </vt:variant>
      <vt:variant>
        <vt:i4>9</vt:i4>
      </vt:variant>
      <vt:variant>
        <vt:i4>0</vt:i4>
      </vt:variant>
      <vt:variant>
        <vt:i4>5</vt:i4>
      </vt:variant>
      <vt:variant>
        <vt:lpwstr>mailto:postmottak@kristiansund.kommune.no</vt:lpwstr>
      </vt:variant>
      <vt:variant>
        <vt:lpwstr/>
      </vt:variant>
      <vt:variant>
        <vt:i4>5832734</vt:i4>
      </vt:variant>
      <vt:variant>
        <vt:i4>6</vt:i4>
      </vt:variant>
      <vt:variant>
        <vt:i4>0</vt:i4>
      </vt:variant>
      <vt:variant>
        <vt:i4>5</vt:i4>
      </vt:variant>
      <vt:variant>
        <vt:lpwstr>tel:71574000</vt:lpwstr>
      </vt:variant>
      <vt:variant>
        <vt:lpwstr/>
      </vt:variant>
      <vt:variant>
        <vt:i4>2228287</vt:i4>
      </vt:variant>
      <vt:variant>
        <vt:i4>3</vt:i4>
      </vt:variant>
      <vt:variant>
        <vt:i4>0</vt:i4>
      </vt:variant>
      <vt:variant>
        <vt:i4>5</vt:i4>
      </vt:variant>
      <vt:variant>
        <vt:lpwstr>http://www.kristiansund.kommune.no/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Hovedoverskrift på dokumentet</dc:title>
  <dc:subject/>
  <dc:creator>Trond Hjelseth</dc:creator>
  <cp:keywords/>
  <dc:description/>
  <cp:lastModifiedBy>Gerd Janne Johansen</cp:lastModifiedBy>
  <cp:revision>228</cp:revision>
  <cp:lastPrinted>2025-03-11T13:21:00Z</cp:lastPrinted>
  <dcterms:created xsi:type="dcterms:W3CDTF">2026-08-13T11:27:00Z</dcterms:created>
  <dcterms:modified xsi:type="dcterms:W3CDTF">2026-08-14T14:22:00Z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0x0101005D026E8DFC9B854AB0630C9DAE5BC863</vt:lpwstr>
  </property>
  <property fmtid="{D5CDD505-2E9C-101B-9397-08002B2CF9AE}" pid="3" name="MediaServiceImageTags">
    <vt:lpwstr/>
  </property>
  <property fmtid="{D5CDD505-2E9C-101B-9397-08002B2CF9AE}" pid="4" name="GrammarlyDocumentId">
    <vt:lpwstr>f2b77ae2-42d1-4e66-b954-a40f6481e0a4</vt:lpwstr>
  </property>
</Properties>
</file>